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71460D44" w14:textId="77777777" w:rsidR="00D70063" w:rsidRDefault="00D70063" w:rsidP="00D70063">
      <w:pPr>
        <w:pStyle w:val="Heading3"/>
      </w:pPr>
      <w:r w:rsidRPr="00BF166F">
        <w:rPr>
          <w:noProof/>
          <w:color w:val="C00000"/>
          <w:lang w:eastAsia="en-US"/>
        </w:rPr>
        <mc:AlternateContent>
          <mc:Choice Requires="wps">
            <w:drawing>
              <wp:anchor distT="45720" distB="45720" distL="114300" distR="114300" simplePos="0" relativeHeight="251659264" behindDoc="0" locked="1" layoutInCell="1" allowOverlap="1" wp14:anchorId="2ED37B00" wp14:editId="0222815A">
                <wp:simplePos x="0" y="0"/>
                <mc:AlternateContent>
                  <mc:Choice Requires="wp14">
                    <wp:positionH relativeFrom="page">
                      <wp14:pctPosHOffset>8800</wp14:pctPosHOffset>
                    </wp:positionH>
                  </mc:Choice>
                  <mc:Fallback>
                    <wp:positionH relativeFrom="page">
                      <wp:posOffset>683895</wp:posOffset>
                    </wp:positionH>
                  </mc:Fallback>
                </mc:AlternateContent>
                <wp:positionV relativeFrom="margin">
                  <wp:align>top</wp:align>
                </wp:positionV>
                <wp:extent cx="2148840" cy="8458200"/>
                <wp:effectExtent l="0" t="0" r="3810" b="0"/>
                <wp:wrapSquare wrapText="bothSides"/>
                <wp:docPr id="217" name="Text Box 2" descr="Sidebar text 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845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65156" w14:textId="77777777" w:rsidR="00D70063" w:rsidRDefault="002C2541" w:rsidP="00D70063">
                            <w:pPr>
                              <w:pStyle w:val="Photo"/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en-US"/>
                              </w:rPr>
                              <w:drawing>
                                <wp:inline distT="0" distB="0" distL="0" distR="0" wp14:anchorId="2C5D07DD" wp14:editId="0803611C">
                                  <wp:extent cx="1695450" cy="169545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vb logo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5450" cy="1695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sdt>
                            <w:sdtPr>
                              <w:rPr>
                                <w:color w:val="C00000"/>
                              </w:rPr>
                              <w:alias w:val="Your Name"/>
                              <w:tag w:val="Your Name"/>
                              <w:id w:val="-1489158292"/>
                              <w:placeholder>
                                <w:docPart w:val="5D8343A7352D4EFCBB9518209465F52B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15:appearance w15:val="hidden"/>
                              <w:text w:multiLine="1"/>
                            </w:sdtPr>
                            <w:sdtEndPr/>
                            <w:sdtContent>
                              <w:p w14:paraId="049B0BBD" w14:textId="77777777" w:rsidR="00187B92" w:rsidRPr="00BF166F" w:rsidRDefault="000667B0" w:rsidP="00486E5D">
                                <w:pPr>
                                  <w:pStyle w:val="Title"/>
                                  <w:rPr>
                                    <w:color w:val="C00000"/>
                                  </w:rPr>
                                </w:pPr>
                                <w:r>
                                  <w:rPr>
                                    <w:color w:val="C00000"/>
                                  </w:rPr>
                                  <w:t>Amanda Garman</w:t>
                                </w:r>
                              </w:p>
                            </w:sdtContent>
                          </w:sdt>
                          <w:p w14:paraId="4B1E0DAE" w14:textId="77777777" w:rsidR="00D70063" w:rsidRDefault="00D74BF7" w:rsidP="002C2541">
                            <w:pPr>
                              <w:pStyle w:val="Subtitle"/>
                            </w:pPr>
                            <w:sdt>
                              <w:sdtPr>
                                <w:alias w:val="Position Title"/>
                                <w:tag w:val=""/>
                                <w:id w:val="-214128171"/>
                                <w:placeholder>
                                  <w:docPart w:val="D55FCD3BF4604159ABEE52CD64F35436"/>
                                </w:placeholder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15:appearance w15:val="hidden"/>
                                <w:text w:multiLine="1"/>
                              </w:sdtPr>
                              <w:sdtEndPr/>
                              <w:sdtContent>
                                <w:r w:rsidR="002C2541">
                                  <w:br/>
                                </w:r>
                                <w:r w:rsidR="002C2541">
                                  <w:br/>
                                  <w:t xml:space="preserve">Head Coach – </w:t>
                                </w:r>
                                <w:r w:rsidR="000667B0">
                                  <w:t>SIlver Team</w:t>
                                </w:r>
                                <w:r w:rsidR="002C2541">
                                  <w:t xml:space="preserve"> </w:t>
                                </w:r>
                              </w:sdtContent>
                            </w:sdt>
                          </w:p>
                          <w:p w14:paraId="5AFF9E24" w14:textId="77777777" w:rsidR="00D70063" w:rsidRPr="00BF166F" w:rsidRDefault="002C2541" w:rsidP="00D70063">
                            <w:pPr>
                              <w:pStyle w:val="Heading2"/>
                              <w:rPr>
                                <w:color w:val="C00000"/>
                              </w:rPr>
                            </w:pPr>
                            <w:r w:rsidRPr="00BF166F">
                              <w:rPr>
                                <w:color w:val="C00000"/>
                              </w:rPr>
                              <w:t>Contact</w:t>
                            </w:r>
                          </w:p>
                          <w:p w14:paraId="1B62A213" w14:textId="77777777" w:rsidR="00D70063" w:rsidRDefault="00D74BF7" w:rsidP="00D70063">
                            <w:pPr>
                              <w:pStyle w:val="ContactInfo"/>
                            </w:pPr>
                            <w:hyperlink r:id="rId9" w:history="1">
                              <w:r w:rsidR="002C2541" w:rsidRPr="004D2F94">
                                <w:rPr>
                                  <w:rStyle w:val="Hyperlink"/>
                                </w:rPr>
                                <w:t>ahsjrvolleyball@gmail.com</w:t>
                              </w:r>
                            </w:hyperlink>
                          </w:p>
                          <w:p w14:paraId="31F061F5" w14:textId="77777777" w:rsidR="00D70063" w:rsidRDefault="00D70063" w:rsidP="00D70063">
                            <w:pPr>
                              <w:pStyle w:val="ContactInfo"/>
                            </w:pPr>
                          </w:p>
                          <w:p w14:paraId="6DEAD08A" w14:textId="77777777" w:rsidR="0060672C" w:rsidRDefault="0060672C" w:rsidP="00D70063">
                            <w:pPr>
                              <w:pStyle w:val="ContactInfo"/>
                            </w:pPr>
                            <w:r w:rsidRPr="0060672C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04B12F04" wp14:editId="1C6556A4">
                                  <wp:extent cx="2139950" cy="1604963"/>
                                  <wp:effectExtent l="0" t="0" r="0" b="0"/>
                                  <wp:docPr id="4" name="Picture 4" descr="C:\Users\amanda.garman\AppData\Local\Microsoft\Windows\INetCache\Content.Outlook\Z1533VM0\IMG_26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manda.garman\AppData\Local\Microsoft\Windows\INetCache\Content.Outlook\Z1533VM0\IMG_26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9950" cy="16049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7EC6F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Sidebar text box" style="position:absolute;margin-left:0;margin-top:0;width:169.2pt;height:666pt;z-index:251659264;visibility:visible;mso-wrap-style:square;mso-width-percent:0;mso-height-percent:0;mso-left-percent:88;mso-wrap-distance-left:9pt;mso-wrap-distance-top:3.6pt;mso-wrap-distance-right:9pt;mso-wrap-distance-bottom:3.6pt;mso-position-horizontal-relative:page;mso-position-vertical:top;mso-position-vertical-relative:margin;mso-width-percent:0;mso-height-percent:0;mso-left-percent:88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" filled="f" stroked="f">
                <v:textbox inset="0,0,0,0">
                  <w:txbxContent>
                    <w:p w:rsidR="00D70063" w:rsidRDefault="002C2541" w:rsidP="00D70063">
                      <w:pPr>
                        <w:pStyle w:val="Photo"/>
                      </w:pPr>
                      <w:r>
                        <w:rPr>
                          <w:noProof/>
                          <w:sz w:val="28"/>
                          <w:szCs w:val="28"/>
                          <w:lang w:eastAsia="en-US"/>
                        </w:rPr>
                        <w:drawing>
                          <wp:inline distT="0" distB="0" distL="0" distR="0" wp14:anchorId="4C003A90" wp14:editId="3FD38120">
                            <wp:extent cx="1695450" cy="169545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vb logo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5450" cy="1695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sdt>
                      <w:sdtPr>
                        <w:rPr>
                          <w:color w:val="C00000"/>
                        </w:rPr>
                        <w:alias w:val="Your Name"/>
                        <w:tag w:val="Your Name"/>
                        <w:id w:val="-1489158292"/>
                        <w:placeholder>
                          <w:docPart w:val="5D8343A7352D4EFCBB9518209465F52B"/>
                        </w:placeholder>
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<w15:appearance w15:val="hidden"/>
                        <w:text w:multiLine="1"/>
                      </w:sdtPr>
                      <w:sdtEndPr/>
                      <w:sdtContent>
                        <w:p w:rsidR="00187B92" w:rsidRPr="00BF166F" w:rsidRDefault="000667B0" w:rsidP="00486E5D">
                          <w:pPr>
                            <w:pStyle w:val="Title"/>
                            <w:rPr>
                              <w:color w:val="C00000"/>
                            </w:rPr>
                          </w:pPr>
                          <w:r>
                            <w:rPr>
                              <w:color w:val="C00000"/>
                            </w:rPr>
                            <w:t>Amanda Garman</w:t>
                          </w:r>
                        </w:p>
                      </w:sdtContent>
                    </w:sdt>
                    <w:p w:rsidR="00D70063" w:rsidRDefault="00122910" w:rsidP="002C2541">
                      <w:pPr>
                        <w:pStyle w:val="Subtitle"/>
                      </w:pPr>
                      <w:sdt>
                        <w:sdtPr>
                          <w:alias w:val="Position Title"/>
                          <w:tag w:val=""/>
                          <w:id w:val="-214128171"/>
                          <w:placeholder>
                            <w:docPart w:val="D55FCD3BF4604159ABEE52CD64F35436"/>
                          </w:placeholder>
                          <w:dataBinding w:prefixMappings="xmlns:ns0='http://schemas.microsoft.com/office/2006/coverPageProps' " w:xpath="/ns0:CoverPageProperties[1]/ns0:CompanyAddress[1]" w:storeItemID="{55AF091B-3C7A-41E3-B477-F2FDAA23CFDA}"/>
                          <w15:appearance w15:val="hidden"/>
                          <w:text w:multiLine="1"/>
                        </w:sdtPr>
                        <w:sdtEndPr/>
                        <w:sdtContent>
                          <w:r w:rsidR="002C2541">
                            <w:br/>
                          </w:r>
                          <w:r w:rsidR="002C2541">
                            <w:br/>
                            <w:t xml:space="preserve">Head Coach – </w:t>
                          </w:r>
                          <w:r w:rsidR="000667B0">
                            <w:t>SIlver Team</w:t>
                          </w:r>
                          <w:r w:rsidR="002C2541">
                            <w:t xml:space="preserve"> </w:t>
                          </w:r>
                        </w:sdtContent>
                      </w:sdt>
                    </w:p>
                    <w:p w:rsidR="00D70063" w:rsidRPr="00BF166F" w:rsidRDefault="002C2541" w:rsidP="00D70063">
                      <w:pPr>
                        <w:pStyle w:val="Heading2"/>
                        <w:rPr>
                          <w:color w:val="C00000"/>
                        </w:rPr>
                      </w:pPr>
                      <w:r w:rsidRPr="00BF166F">
                        <w:rPr>
                          <w:color w:val="C00000"/>
                        </w:rPr>
                        <w:t>Contact</w:t>
                      </w:r>
                    </w:p>
                    <w:p w:rsidR="00D70063" w:rsidRDefault="00122910" w:rsidP="00D70063">
                      <w:pPr>
                        <w:pStyle w:val="ContactInfo"/>
                      </w:pPr>
                      <w:hyperlink r:id="rId12" w:history="1">
                        <w:r w:rsidR="002C2541" w:rsidRPr="004D2F94">
                          <w:rPr>
                            <w:rStyle w:val="Hyperlink"/>
                          </w:rPr>
                          <w:t>ahsjrvolleyball@gmail.com</w:t>
                        </w:r>
                      </w:hyperlink>
                    </w:p>
                    <w:p w:rsidR="00D70063" w:rsidRDefault="00D70063" w:rsidP="00D70063">
                      <w:pPr>
                        <w:pStyle w:val="ContactInfo"/>
                      </w:pPr>
                    </w:p>
                    <w:p w:rsidR="0060672C" w:rsidRDefault="0060672C" w:rsidP="00D70063">
                      <w:pPr>
                        <w:pStyle w:val="ContactInfo"/>
                      </w:pPr>
                      <w:r w:rsidRPr="0060672C"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2139950" cy="1604963"/>
                            <wp:effectExtent l="0" t="0" r="0" b="0"/>
                            <wp:docPr id="4" name="Picture 4" descr="C:\Users\amanda.garman\AppData\Local\Microsoft\Windows\INetCache\Content.Outlook\Z1533VM0\IMG_26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manda.garman\AppData\Local\Microsoft\Windows\INetCache\Content.Outlook\Z1533VM0\IMG_26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9950" cy="16049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margin"/>
                <w10:anchorlock/>
              </v:shape>
            </w:pict>
          </mc:Fallback>
        </mc:AlternateContent>
      </w:r>
      <w:r w:rsidR="00602535" w:rsidRPr="00BF166F">
        <w:rPr>
          <w:color w:val="C00000"/>
        </w:rPr>
        <w:t>Coaching Experience</w:t>
      </w:r>
    </w:p>
    <w:p w14:paraId="2777CBC9" w14:textId="77777777" w:rsidR="00261F61" w:rsidRDefault="000667B0" w:rsidP="00BF166F">
      <w:pPr>
        <w:pStyle w:val="Heading5"/>
        <w:rPr>
          <w:sz w:val="24"/>
        </w:rPr>
      </w:pPr>
      <w:r>
        <w:rPr>
          <w:sz w:val="24"/>
        </w:rPr>
        <w:t>Alpharetta Junior Raider Coach</w:t>
      </w:r>
    </w:p>
    <w:p w14:paraId="39D1AF05" w14:textId="77777777" w:rsidR="000667B0" w:rsidRPr="000667B0" w:rsidRDefault="000667B0" w:rsidP="000667B0">
      <w:pPr>
        <w:pStyle w:val="ListParagraph"/>
        <w:numPr>
          <w:ilvl w:val="0"/>
          <w:numId w:val="2"/>
        </w:numPr>
        <w:rPr>
          <w:lang w:eastAsia="ja-JP"/>
        </w:rPr>
      </w:pPr>
      <w:r>
        <w:rPr>
          <w:lang w:eastAsia="ja-JP"/>
        </w:rPr>
        <w:t>August 2013-Present</w:t>
      </w:r>
    </w:p>
    <w:p w14:paraId="3C3413DB" w14:textId="77777777" w:rsidR="00BF166F" w:rsidRPr="00BF166F" w:rsidRDefault="00BF166F" w:rsidP="00BF166F">
      <w:pPr>
        <w:rPr>
          <w:lang w:eastAsia="ja-JP"/>
        </w:rPr>
      </w:pPr>
    </w:p>
    <w:p w14:paraId="34EA8583" w14:textId="77777777" w:rsidR="00261F61" w:rsidRPr="00BF166F" w:rsidRDefault="00261F61" w:rsidP="00261F61">
      <w:pPr>
        <w:rPr>
          <w:rFonts w:asciiTheme="majorHAnsi" w:hAnsiTheme="majorHAnsi" w:cstheme="majorHAnsi"/>
          <w:color w:val="C00000"/>
          <w:sz w:val="28"/>
          <w:szCs w:val="28"/>
          <w:lang w:eastAsia="ja-JP"/>
        </w:rPr>
      </w:pPr>
      <w:r w:rsidRPr="00BF166F">
        <w:rPr>
          <w:rFonts w:asciiTheme="majorHAnsi" w:hAnsiTheme="majorHAnsi" w:cstheme="majorHAnsi"/>
          <w:color w:val="C00000"/>
          <w:sz w:val="28"/>
          <w:szCs w:val="28"/>
          <w:lang w:eastAsia="ja-JP"/>
        </w:rPr>
        <w:t>ABOUT ME</w:t>
      </w:r>
    </w:p>
    <w:p w14:paraId="2410BAF9" w14:textId="77777777" w:rsidR="00261F61" w:rsidRDefault="000667B0" w:rsidP="00261F61">
      <w:pPr>
        <w:rPr>
          <w:rFonts w:cstheme="minorHAnsi"/>
          <w:lang w:eastAsia="ja-JP"/>
        </w:rPr>
      </w:pPr>
      <w:r>
        <w:rPr>
          <w:rFonts w:cstheme="minorHAnsi"/>
          <w:lang w:eastAsia="ja-JP"/>
        </w:rPr>
        <w:t xml:space="preserve">I played volleyball at Milton High School from 2000-2004. On the </w:t>
      </w:r>
      <w:r w:rsidR="0060672C">
        <w:rPr>
          <w:rFonts w:cstheme="minorHAnsi"/>
          <w:lang w:eastAsia="ja-JP"/>
        </w:rPr>
        <w:t>off-season,</w:t>
      </w:r>
      <w:r>
        <w:rPr>
          <w:rFonts w:cstheme="minorHAnsi"/>
          <w:lang w:eastAsia="ja-JP"/>
        </w:rPr>
        <w:t xml:space="preserve"> I played for North Atlanta Volleyball Club.  I then continued to play on the National Club Team from 2004-2008 at Appalachian State University in Boone, North Carolina. I was a middle blocker my entire volleyball career. </w:t>
      </w:r>
    </w:p>
    <w:p w14:paraId="30E1A7C4" w14:textId="77777777" w:rsidR="00261F61" w:rsidRPr="00261F61" w:rsidRDefault="00BF166F" w:rsidP="00261F61">
      <w:pPr>
        <w:rPr>
          <w:rFonts w:cstheme="minorHAnsi"/>
          <w:lang w:eastAsia="ja-JP"/>
        </w:rPr>
      </w:pPr>
      <w:r>
        <w:rPr>
          <w:rFonts w:cstheme="minorHAnsi"/>
          <w:lang w:eastAsia="ja-JP"/>
        </w:rPr>
        <w:t xml:space="preserve">When not coaching </w:t>
      </w:r>
      <w:r w:rsidR="000667B0">
        <w:rPr>
          <w:rFonts w:cstheme="minorHAnsi"/>
          <w:lang w:eastAsia="ja-JP"/>
        </w:rPr>
        <w:t>–</w:t>
      </w:r>
      <w:r>
        <w:rPr>
          <w:rFonts w:cstheme="minorHAnsi"/>
          <w:lang w:eastAsia="ja-JP"/>
        </w:rPr>
        <w:t xml:space="preserve"> </w:t>
      </w:r>
      <w:r w:rsidR="000667B0">
        <w:rPr>
          <w:rFonts w:cstheme="minorHAnsi"/>
          <w:lang w:eastAsia="ja-JP"/>
        </w:rPr>
        <w:t>I work</w:t>
      </w:r>
      <w:r w:rsidR="0060672C">
        <w:rPr>
          <w:rFonts w:cstheme="minorHAnsi"/>
          <w:lang w:eastAsia="ja-JP"/>
        </w:rPr>
        <w:t xml:space="preserve"> full time</w:t>
      </w:r>
      <w:r w:rsidR="000667B0">
        <w:rPr>
          <w:rFonts w:cstheme="minorHAnsi"/>
          <w:lang w:eastAsia="ja-JP"/>
        </w:rPr>
        <w:t xml:space="preserve"> in the Risk Management field for the largest distributor</w:t>
      </w:r>
      <w:r w:rsidR="0060672C">
        <w:rPr>
          <w:rFonts w:cstheme="minorHAnsi"/>
          <w:lang w:eastAsia="ja-JP"/>
        </w:rPr>
        <w:t xml:space="preserve"> of Drywall in North America</w:t>
      </w:r>
      <w:r w:rsidR="000667B0">
        <w:rPr>
          <w:rFonts w:cstheme="minorHAnsi"/>
          <w:lang w:eastAsia="ja-JP"/>
        </w:rPr>
        <w:t xml:space="preserve"> at their corporate headquarters here in Atlanta</w:t>
      </w:r>
      <w:r w:rsidR="0060672C">
        <w:rPr>
          <w:rFonts w:cstheme="minorHAnsi"/>
          <w:lang w:eastAsia="ja-JP"/>
        </w:rPr>
        <w:t xml:space="preserve">, Ga. I CrossFit 5-6 days a week, play in an adult Softball league and ALTA Tennis. I have an adorable White Golden pup named George and an orange kitty named Marley and currently live in Midtown by Piedmont Park. </w:t>
      </w:r>
    </w:p>
    <w:p w14:paraId="5BEDE4B7" w14:textId="77777777" w:rsidR="00261F61" w:rsidRDefault="00261F61" w:rsidP="00261F61">
      <w:pPr>
        <w:rPr>
          <w:lang w:eastAsia="ja-JP"/>
        </w:rPr>
      </w:pPr>
    </w:p>
    <w:p w14:paraId="506C2A81" w14:textId="77777777" w:rsidR="00261F61" w:rsidRPr="00261F61" w:rsidRDefault="00261F61" w:rsidP="00261F61">
      <w:pPr>
        <w:rPr>
          <w:lang w:eastAsia="ja-JP"/>
        </w:rPr>
      </w:pPr>
    </w:p>
    <w:p w14:paraId="60A77186" w14:textId="77777777" w:rsidR="00915905" w:rsidRPr="00915905" w:rsidRDefault="00915905" w:rsidP="00915905">
      <w:pPr>
        <w:rPr>
          <w:lang w:eastAsia="ja-JP"/>
        </w:rPr>
      </w:pPr>
    </w:p>
    <w:p w14:paraId="12BB19A5" w14:textId="77777777" w:rsidR="00581FC8" w:rsidRPr="00581FC8" w:rsidRDefault="00581FC8" w:rsidP="006B6D95">
      <w:pPr>
        <w:pStyle w:val="Heading5"/>
      </w:pPr>
    </w:p>
    <w:sectPr w:rsidR="00581FC8" w:rsidRPr="00581FC8" w:rsidSect="00BF166F">
      <w:headerReference w:type="default" r:id="rId14"/>
      <w:pgSz w:w="12240" w:h="15840"/>
      <w:pgMar w:top="630" w:right="1080" w:bottom="450" w:left="4867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93F8EB" w14:textId="77777777" w:rsidR="00D74BF7" w:rsidRDefault="00D74BF7" w:rsidP="00187B92">
      <w:pPr>
        <w:spacing w:after="0" w:line="240" w:lineRule="auto"/>
      </w:pPr>
      <w:r>
        <w:separator/>
      </w:r>
    </w:p>
  </w:endnote>
  <w:endnote w:type="continuationSeparator" w:id="0">
    <w:p w14:paraId="4D0CD6B2" w14:textId="77777777" w:rsidR="00D74BF7" w:rsidRDefault="00D74BF7" w:rsidP="00187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6BF885" w14:textId="77777777" w:rsidR="00D74BF7" w:rsidRDefault="00D74BF7" w:rsidP="00187B92">
      <w:pPr>
        <w:spacing w:after="0" w:line="240" w:lineRule="auto"/>
      </w:pPr>
      <w:r>
        <w:separator/>
      </w:r>
    </w:p>
  </w:footnote>
  <w:footnote w:type="continuationSeparator" w:id="0">
    <w:p w14:paraId="3AEBC55B" w14:textId="77777777" w:rsidR="00D74BF7" w:rsidRDefault="00D74BF7" w:rsidP="00187B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8985518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FFCBFA9" w14:textId="77777777" w:rsidR="009F0771" w:rsidRDefault="00187B92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667B0"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  <w:lang w:eastAsia="en-US"/>
          </w:rPr>
          <mc:AlternateContent>
            <mc:Choice Requires="wps">
              <w:drawing>
                <wp:anchor distT="45720" distB="45720" distL="114300" distR="114300" simplePos="0" relativeHeight="251659264" behindDoc="0" locked="1" layoutInCell="1" allowOverlap="1" wp14:anchorId="60D67E4E" wp14:editId="1FB86B3A">
                  <wp:simplePos x="0" y="0"/>
                  <mc:AlternateContent>
                    <mc:Choice Requires="wp14">
                      <wp:positionH relativeFrom="page">
                        <wp14:pctPosHOffset>8800</wp14:pctPosHOffset>
                      </wp:positionH>
                    </mc:Choice>
                    <mc:Fallback>
                      <wp:positionH relativeFrom="page">
                        <wp:posOffset>683895</wp:posOffset>
                      </wp:positionH>
                    </mc:Fallback>
                  </mc:AlternateContent>
                  <wp:positionV relativeFrom="margin">
                    <wp:posOffset>0</wp:posOffset>
                  </wp:positionV>
                  <wp:extent cx="2148840" cy="8458200"/>
                  <wp:effectExtent l="0" t="0" r="3810" b="0"/>
                  <wp:wrapSquare wrapText="bothSides"/>
                  <wp:docPr id="3" name="Text Box 2" descr="Sidebar text box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48840" cy="845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5000" w:type="pct"/>
                                <w:tblBorders>
                                  <w:top w:val="single" w:sz="18" w:space="0" w:color="864A04" w:themeColor="accent1" w:themeShade="80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  <w:tblDescription w:val="Layout table"/>
                              </w:tblPr>
                              <w:tblGrid>
                                <w:gridCol w:w="3370"/>
                              </w:tblGrid>
                              <w:tr w:rsidR="002C0739" w14:paraId="374D322E" w14:textId="77777777" w:rsidTr="002C0739">
                                <w:trPr>
                                  <w:tblHeader/>
                                </w:trPr>
                                <w:tc>
                                  <w:tcPr>
                                    <w:tcW w:w="1959" w:type="dxa"/>
                                  </w:tcPr>
                                  <w:sdt>
                                    <w:sdtPr>
                                      <w:alias w:val="Your Name"/>
                                      <w:tag w:val="Your Name"/>
                                      <w:id w:val="1253781665"/>
                                      <w:placeholder>
                                        <w:docPart w:val="21A8E494697C433E9554D28ED7BB84AE"/>
                                      </w:placeholder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 w:multiLine="1"/>
                                    </w:sdtPr>
                                    <w:sdtEndPr/>
                                    <w:sdtContent>
                                      <w:p w14:paraId="76B98F2B" w14:textId="77777777" w:rsidR="002C0739" w:rsidRPr="00187B92" w:rsidRDefault="000667B0" w:rsidP="00187B92">
                                        <w:pPr>
                                          <w:pStyle w:val="Title"/>
                                        </w:pPr>
                                        <w:r>
                                          <w:t>Amanda Garman</w:t>
                                        </w:r>
                                      </w:p>
                                    </w:sdtContent>
                                  </w:sdt>
                                  <w:p w14:paraId="47B64A4C" w14:textId="77777777" w:rsidR="002C0739" w:rsidRPr="00970D57" w:rsidRDefault="00D74BF7" w:rsidP="00970D57">
                                    <w:pPr>
                                      <w:pStyle w:val="Subtitle"/>
                                    </w:pPr>
                                    <w:sdt>
                                      <w:sdtPr>
                                        <w:alias w:val="Position Title"/>
                                        <w:tag w:val=""/>
                                        <w:id w:val="-436214851"/>
                                        <w:placeholder>
                                          <w:docPart w:val="F0F201AEB8D44A0CA18E1AF53D4AB648"/>
                                        </w:placeholder>
  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  <w15:appearance w15:val="hidden"/>
                                        <w:text w:multiLine="1"/>
                                      </w:sdtPr>
                                      <w:sdtEndPr/>
                                      <w:sdtContent>
                                        <w:r w:rsidR="000667B0">
                                          <w:br/>
                                        </w:r>
                                        <w:r w:rsidR="000667B0">
                                          <w:br/>
                                          <w:t xml:space="preserve">Head Coach – SIlver Team </w:t>
                                        </w:r>
                                      </w:sdtContent>
                                    </w:sdt>
                                  </w:p>
                                </w:tc>
                              </w:tr>
                            </w:tbl>
                            <w:p w14:paraId="278AF01F" w14:textId="77777777" w:rsidR="009F0771" w:rsidRDefault="00D74BF7"/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A7FBB06"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alt="Sidebar text box" style="position:absolute;left:0;text-align:left;margin-left:0;margin-top:0;width:169.2pt;height:666pt;z-index:251659264;visibility:visible;mso-wrap-style:square;mso-width-percent:0;mso-height-percent:0;mso-left-percent:88;mso-wrap-distance-left:9pt;mso-wrap-distance-top:3.6pt;mso-wrap-distance-right:9pt;mso-wrap-distance-bottom:3.6pt;mso-position-horizontal-relative:page;mso-position-vertical:absolute;mso-position-vertical-relative:margin;mso-width-percent:0;mso-height-percent:0;mso-left-percent:88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" filled="f" stroked="f">
                  <v:textbox inset="0,0,0,0">
                    <w:txbxContent>
                      <w:tbl>
                        <w:tblPr>
                          <w:tblStyle w:val="TableGrid"/>
                          <w:tblW w:w="5000" w:type="pct"/>
                          <w:tblBorders>
                            <w:top w:val="single" w:sz="18" w:space="0" w:color="864A04" w:themeColor="accent1" w:themeShade="8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  <w:tblDescription w:val="Layout table"/>
                        </w:tblPr>
                        <w:tblGrid>
                          <w:gridCol w:w="3370"/>
                        </w:tblGrid>
                        <w:tr w:rsidR="002C0739" w:rsidTr="002C0739">
                          <w:trPr>
                            <w:tblHeader/>
                          </w:trPr>
                          <w:tc>
                            <w:tcPr>
                              <w:tcW w:w="1959" w:type="dxa"/>
                            </w:tcPr>
                            <w:sdt>
                              <w:sdtPr>
                                <w:alias w:val="Your Name"/>
                                <w:tag w:val="Your Name"/>
                                <w:id w:val="1253781665"/>
                                <w:placeholder>
                                  <w:docPart w:val="21A8E494697C433E9554D28ED7BB84AE"/>
                                </w:placeholder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 w:multiLine="1"/>
                              </w:sdtPr>
                              <w:sdtEndPr/>
                              <w:sdtContent>
                                <w:p w:rsidR="002C0739" w:rsidRPr="00187B92" w:rsidRDefault="000667B0" w:rsidP="00187B92">
                                  <w:pPr>
                                    <w:pStyle w:val="Title"/>
                                  </w:pPr>
                                  <w:r>
                                    <w:t>Amanda Garman</w:t>
                                  </w:r>
                                </w:p>
                              </w:sdtContent>
                            </w:sdt>
                            <w:p w:rsidR="002C0739" w:rsidRPr="00970D57" w:rsidRDefault="00122910" w:rsidP="00970D57">
                              <w:pPr>
                                <w:pStyle w:val="Subtitle"/>
                              </w:pPr>
                              <w:sdt>
                                <w:sdtPr>
                                  <w:alias w:val="Position Title"/>
                                  <w:tag w:val=""/>
                                  <w:id w:val="-436214851"/>
                                  <w:placeholder>
                                    <w:docPart w:val="F0F201AEB8D44A0CA18E1AF53D4AB648"/>
                                  </w:placeholder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15:appearance w15:val="hidden"/>
                                  <w:text w:multiLine="1"/>
                                </w:sdtPr>
                                <w:sdtEndPr/>
                                <w:sdtContent>
                                  <w:r w:rsidR="000667B0">
                                    <w:br/>
                                  </w:r>
                                  <w:r w:rsidR="000667B0">
                                    <w:br/>
                                    <w:t xml:space="preserve">Head Coach – SIlver Team </w:t>
                                  </w:r>
                                </w:sdtContent>
                              </w:sdt>
                            </w:p>
                          </w:tc>
                        </w:tr>
                      </w:tbl>
                      <w:p w:rsidR="009F0771" w:rsidRDefault="00122910"/>
                    </w:txbxContent>
                  </v:textbox>
                  <w10:wrap type="square" anchorx="page" anchory="margin"/>
                  <w10:anchorlock/>
                </v:shape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394386"/>
    <w:multiLevelType w:val="hybridMultilevel"/>
    <w:tmpl w:val="E71CA302"/>
    <w:lvl w:ilvl="0" w:tplc="F6AE34B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742214"/>
    <w:multiLevelType w:val="hybridMultilevel"/>
    <w:tmpl w:val="FEFCD7F8"/>
    <w:lvl w:ilvl="0" w:tplc="00E0CD84">
      <w:start w:val="770"/>
      <w:numFmt w:val="bullet"/>
      <w:lvlText w:val="-"/>
      <w:lvlJc w:val="left"/>
      <w:pPr>
        <w:ind w:left="410" w:hanging="360"/>
      </w:pPr>
      <w:rPr>
        <w:rFonts w:ascii="Calibri Light" w:eastAsiaTheme="minorHAnsi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2541"/>
    <w:rsid w:val="000667B0"/>
    <w:rsid w:val="00122910"/>
    <w:rsid w:val="00157B6F"/>
    <w:rsid w:val="00187B92"/>
    <w:rsid w:val="00261F61"/>
    <w:rsid w:val="00293B83"/>
    <w:rsid w:val="002C0739"/>
    <w:rsid w:val="002C2541"/>
    <w:rsid w:val="003704D1"/>
    <w:rsid w:val="0039505A"/>
    <w:rsid w:val="00486E5D"/>
    <w:rsid w:val="00581FC8"/>
    <w:rsid w:val="00602535"/>
    <w:rsid w:val="0060672C"/>
    <w:rsid w:val="006A3CE7"/>
    <w:rsid w:val="006B6D95"/>
    <w:rsid w:val="007728DA"/>
    <w:rsid w:val="008C33FB"/>
    <w:rsid w:val="00915905"/>
    <w:rsid w:val="00BF166F"/>
    <w:rsid w:val="00D70063"/>
    <w:rsid w:val="00D74BF7"/>
    <w:rsid w:val="00FD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E1DD14"/>
  <w15:chartTrackingRefBased/>
  <w15:docId w15:val="{9567F2A8-E260-4370-B3CB-13428B41D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8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57B6F"/>
  </w:style>
  <w:style w:type="paragraph" w:styleId="Heading1">
    <w:name w:val="heading 1"/>
    <w:basedOn w:val="Normal"/>
    <w:next w:val="Normal"/>
    <w:link w:val="Heading1Char"/>
    <w:uiPriority w:val="9"/>
    <w:qFormat/>
    <w:rsid w:val="008C33FB"/>
    <w:pPr>
      <w:keepNext/>
      <w:keepLines/>
      <w:pBdr>
        <w:top w:val="single" w:sz="4" w:space="6" w:color="864A04" w:themeColor="accent1" w:themeShade="80"/>
      </w:pBdr>
      <w:spacing w:before="120" w:after="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864A04" w:themeColor="accent1" w:themeShade="80"/>
      <w:sz w:val="28"/>
      <w:szCs w:val="32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8C33FB"/>
    <w:pPr>
      <w:keepNext/>
      <w:keepLines/>
      <w:spacing w:before="480" w:after="0" w:line="240" w:lineRule="auto"/>
      <w:contextualSpacing/>
      <w:outlineLvl w:val="1"/>
    </w:pPr>
    <w:rPr>
      <w:rFonts w:asciiTheme="majorHAnsi" w:eastAsiaTheme="majorEastAsia" w:hAnsiTheme="majorHAnsi" w:cstheme="majorBidi"/>
      <w:caps/>
      <w:color w:val="864A04" w:themeColor="accent1" w:themeShade="80"/>
      <w:sz w:val="28"/>
      <w:szCs w:val="26"/>
      <w:lang w:eastAsia="ja-JP"/>
    </w:rPr>
  </w:style>
  <w:style w:type="paragraph" w:styleId="Heading3">
    <w:name w:val="heading 3"/>
    <w:basedOn w:val="Normal"/>
    <w:next w:val="Heading4"/>
    <w:link w:val="Heading3Char"/>
    <w:uiPriority w:val="9"/>
    <w:unhideWhenUsed/>
    <w:qFormat/>
    <w:rsid w:val="00187B92"/>
    <w:pPr>
      <w:keepNext/>
      <w:keepLines/>
      <w:spacing w:after="0" w:line="240" w:lineRule="auto"/>
      <w:contextualSpacing/>
      <w:outlineLvl w:val="2"/>
    </w:pPr>
    <w:rPr>
      <w:rFonts w:asciiTheme="majorHAnsi" w:eastAsiaTheme="majorEastAsia" w:hAnsiTheme="majorHAnsi" w:cstheme="majorBidi"/>
      <w:caps/>
      <w:color w:val="864A04" w:themeColor="accent1" w:themeShade="80"/>
      <w:sz w:val="36"/>
      <w:lang w:eastAsia="ja-JP"/>
    </w:rPr>
  </w:style>
  <w:style w:type="paragraph" w:styleId="Heading4">
    <w:name w:val="heading 4"/>
    <w:basedOn w:val="Normal"/>
    <w:next w:val="Heading5"/>
    <w:link w:val="Heading4Char"/>
    <w:uiPriority w:val="9"/>
    <w:unhideWhenUsed/>
    <w:qFormat/>
    <w:rsid w:val="008C33FB"/>
    <w:pPr>
      <w:keepNext/>
      <w:keepLines/>
      <w:spacing w:before="120" w:after="0" w:line="240" w:lineRule="auto"/>
      <w:contextualSpacing/>
      <w:outlineLvl w:val="3"/>
    </w:pPr>
    <w:rPr>
      <w:rFonts w:asciiTheme="majorHAnsi" w:eastAsiaTheme="majorEastAsia" w:hAnsiTheme="majorHAnsi" w:cstheme="majorBidi"/>
      <w:b/>
      <w:iCs/>
      <w:caps/>
      <w:sz w:val="28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7B92"/>
    <w:pPr>
      <w:keepNext/>
      <w:keepLines/>
      <w:spacing w:after="0" w:line="240" w:lineRule="auto"/>
      <w:outlineLvl w:val="4"/>
    </w:pPr>
    <w:rPr>
      <w:rFonts w:eastAsiaTheme="minorEastAsia" w:cstheme="majorBidi"/>
      <w:caps/>
      <w:sz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33FB"/>
    <w:rPr>
      <w:rFonts w:asciiTheme="majorHAnsi" w:eastAsiaTheme="majorEastAsia" w:hAnsiTheme="majorHAnsi" w:cstheme="majorBidi"/>
      <w:caps/>
      <w:color w:val="864A04" w:themeColor="accent1" w:themeShade="80"/>
      <w:sz w:val="28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8C33FB"/>
    <w:rPr>
      <w:rFonts w:asciiTheme="majorHAnsi" w:eastAsiaTheme="majorEastAsia" w:hAnsiTheme="majorHAnsi" w:cstheme="majorBidi"/>
      <w:caps/>
      <w:color w:val="864A04" w:themeColor="accent1" w:themeShade="80"/>
      <w:sz w:val="28"/>
      <w:szCs w:val="26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187B92"/>
    <w:rPr>
      <w:rFonts w:asciiTheme="majorHAnsi" w:eastAsiaTheme="majorEastAsia" w:hAnsiTheme="majorHAnsi" w:cstheme="majorBidi"/>
      <w:caps/>
      <w:color w:val="864A04" w:themeColor="accent1" w:themeShade="80"/>
      <w:sz w:val="36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8C33FB"/>
    <w:rPr>
      <w:rFonts w:asciiTheme="majorHAnsi" w:eastAsiaTheme="majorEastAsia" w:hAnsiTheme="majorHAnsi" w:cstheme="majorBidi"/>
      <w:b/>
      <w:iCs/>
      <w:caps/>
      <w:sz w:val="28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187B92"/>
    <w:rPr>
      <w:rFonts w:eastAsiaTheme="minorEastAsia" w:cstheme="majorBidi"/>
      <w:caps/>
      <w:sz w:val="28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187B92"/>
    <w:pPr>
      <w:spacing w:after="0" w:line="240" w:lineRule="auto"/>
      <w:ind w:left="-3787"/>
    </w:pPr>
    <w:rPr>
      <w:rFonts w:asciiTheme="majorHAnsi" w:eastAsiaTheme="minorEastAsia" w:hAnsiTheme="majorHAnsi"/>
      <w:color w:val="864A04" w:themeColor="accent1" w:themeShade="80"/>
      <w:sz w:val="28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187B92"/>
    <w:rPr>
      <w:rFonts w:asciiTheme="majorHAnsi" w:eastAsiaTheme="minorEastAsia" w:hAnsiTheme="majorHAnsi"/>
      <w:color w:val="864A04" w:themeColor="accent1" w:themeShade="80"/>
      <w:sz w:val="28"/>
      <w:lang w:eastAsia="ja-JP"/>
    </w:rPr>
  </w:style>
  <w:style w:type="table" w:styleId="TableGrid">
    <w:name w:val="Table Grid"/>
    <w:basedOn w:val="TableNormal"/>
    <w:uiPriority w:val="39"/>
    <w:rsid w:val="00D70063"/>
    <w:pPr>
      <w:spacing w:after="0" w:line="240" w:lineRule="auto"/>
    </w:pPr>
    <w:rPr>
      <w:rFonts w:eastAsiaTheme="minorEastAsi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actInfo">
    <w:name w:val="Contact Info"/>
    <w:basedOn w:val="Normal"/>
    <w:uiPriority w:val="10"/>
    <w:qFormat/>
    <w:rsid w:val="00187B92"/>
    <w:pPr>
      <w:spacing w:after="120"/>
    </w:pPr>
    <w:rPr>
      <w:rFonts w:eastAsiaTheme="minorEastAsia"/>
      <w:lang w:eastAsia="ja-JP"/>
    </w:rPr>
  </w:style>
  <w:style w:type="character" w:styleId="Strong">
    <w:name w:val="Strong"/>
    <w:basedOn w:val="DefaultParagraphFont"/>
    <w:uiPriority w:val="22"/>
    <w:qFormat/>
    <w:rsid w:val="00D70063"/>
    <w:rPr>
      <w:b/>
      <w:bCs/>
    </w:rPr>
  </w:style>
  <w:style w:type="paragraph" w:styleId="Title">
    <w:name w:val="Title"/>
    <w:basedOn w:val="Normal"/>
    <w:link w:val="TitleChar"/>
    <w:uiPriority w:val="1"/>
    <w:qFormat/>
    <w:rsid w:val="00D70063"/>
    <w:pPr>
      <w:spacing w:before="60" w:after="0" w:line="240" w:lineRule="auto"/>
      <w:contextualSpacing/>
    </w:pPr>
    <w:rPr>
      <w:rFonts w:asciiTheme="majorHAnsi" w:eastAsiaTheme="majorEastAsia" w:hAnsiTheme="majorHAnsi" w:cstheme="majorBidi"/>
      <w:caps/>
      <w:color w:val="864A04" w:themeColor="accent1" w:themeShade="80"/>
      <w:kern w:val="28"/>
      <w:sz w:val="32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D70063"/>
    <w:rPr>
      <w:rFonts w:asciiTheme="majorHAnsi" w:eastAsiaTheme="majorEastAsia" w:hAnsiTheme="majorHAnsi" w:cstheme="majorBidi"/>
      <w:caps/>
      <w:color w:val="864A04" w:themeColor="accent1" w:themeShade="80"/>
      <w:kern w:val="28"/>
      <w:sz w:val="32"/>
      <w:szCs w:val="56"/>
      <w:lang w:eastAsia="ja-JP"/>
    </w:rPr>
  </w:style>
  <w:style w:type="paragraph" w:customStyle="1" w:styleId="Photo">
    <w:name w:val="Photo"/>
    <w:basedOn w:val="Normal"/>
    <w:qFormat/>
    <w:rsid w:val="00187B92"/>
    <w:pPr>
      <w:pBdr>
        <w:top w:val="single" w:sz="18" w:space="2" w:color="864A04" w:themeColor="accent1" w:themeShade="80"/>
        <w:bottom w:val="single" w:sz="18" w:space="2" w:color="864A04" w:themeColor="accent1" w:themeShade="80"/>
      </w:pBdr>
      <w:spacing w:after="0" w:line="240" w:lineRule="auto"/>
      <w:jc w:val="center"/>
    </w:pPr>
    <w:rPr>
      <w:rFonts w:eastAsiaTheme="minorEastAsia"/>
      <w:lang w:eastAsia="ja-JP"/>
    </w:rPr>
  </w:style>
  <w:style w:type="paragraph" w:styleId="Subtitle">
    <w:name w:val="Subtitle"/>
    <w:basedOn w:val="Normal"/>
    <w:link w:val="SubtitleChar"/>
    <w:uiPriority w:val="2"/>
    <w:qFormat/>
    <w:rsid w:val="008C33FB"/>
    <w:pPr>
      <w:numPr>
        <w:ilvl w:val="1"/>
      </w:numPr>
      <w:spacing w:after="640" w:line="240" w:lineRule="auto"/>
      <w:contextualSpacing/>
    </w:pPr>
    <w:rPr>
      <w:rFonts w:asciiTheme="majorHAnsi" w:eastAsiaTheme="minorEastAsia" w:hAnsiTheme="majorHAnsi"/>
      <w:caps/>
      <w:color w:val="5A5A5A" w:themeColor="text1" w:themeTint="A5"/>
      <w:lang w:eastAsia="ja-JP"/>
    </w:rPr>
  </w:style>
  <w:style w:type="character" w:customStyle="1" w:styleId="SubtitleChar">
    <w:name w:val="Subtitle Char"/>
    <w:basedOn w:val="DefaultParagraphFont"/>
    <w:link w:val="Subtitle"/>
    <w:uiPriority w:val="2"/>
    <w:rsid w:val="008C33FB"/>
    <w:rPr>
      <w:rFonts w:asciiTheme="majorHAnsi" w:eastAsiaTheme="minorEastAsia" w:hAnsiTheme="majorHAnsi"/>
      <w:caps/>
      <w:color w:val="5A5A5A" w:themeColor="text1" w:themeTint="A5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187B92"/>
    <w:pPr>
      <w:spacing w:after="0" w:line="240" w:lineRule="auto"/>
    </w:pPr>
    <w:rPr>
      <w:rFonts w:eastAsiaTheme="minorEastAsia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187B92"/>
    <w:rPr>
      <w:rFonts w:eastAsiaTheme="minorEastAsia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187B9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2C254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C254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unhideWhenUsed/>
    <w:qFormat/>
    <w:rsid w:val="006025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2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hsjrvolleyball@gmail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ahsjrvolleyball@gmail.com" TargetMode="Externa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te\AppData\Roaming\Microsoft\Templates\Resume%20(Professional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D8343A7352D4EFCBB9518209465F5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0FEC95-6BD0-40BF-B926-624E1F84197C}"/>
      </w:docPartPr>
      <w:docPartBody>
        <w:p w:rsidR="00D5240F" w:rsidRDefault="008160F2">
          <w:pPr>
            <w:pStyle w:val="5D8343A7352D4EFCBB9518209465F52B"/>
          </w:pPr>
          <w:r>
            <w:rPr>
              <w:rStyle w:val="PlaceholderText"/>
            </w:rPr>
            <w:t>Your Name</w:t>
          </w:r>
        </w:p>
      </w:docPartBody>
    </w:docPart>
    <w:docPart>
      <w:docPartPr>
        <w:name w:val="D55FCD3BF4604159ABEE52CD64F354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38D816-617C-4300-909E-DAD0789E7945}"/>
      </w:docPartPr>
      <w:docPartBody>
        <w:p w:rsidR="00D5240F" w:rsidRDefault="008160F2">
          <w:pPr>
            <w:pStyle w:val="D55FCD3BF4604159ABEE52CD64F35436"/>
          </w:pPr>
          <w:r>
            <w:t>Position Title</w:t>
          </w:r>
        </w:p>
      </w:docPartBody>
    </w:docPart>
    <w:docPart>
      <w:docPartPr>
        <w:name w:val="21A8E494697C433E9554D28ED7BB84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4C9C50-6BFB-4119-806B-77B82290087E}"/>
      </w:docPartPr>
      <w:docPartBody>
        <w:p w:rsidR="00D5240F" w:rsidRDefault="008160F2">
          <w:pPr>
            <w:pStyle w:val="21A8E494697C433E9554D28ED7BB84AE"/>
          </w:pPr>
          <w:r>
            <w:t>Your Name</w:t>
          </w:r>
        </w:p>
      </w:docPartBody>
    </w:docPart>
    <w:docPart>
      <w:docPartPr>
        <w:name w:val="F0F201AEB8D44A0CA18E1AF53D4AB6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73A03-746D-46CC-8796-09FDA0229EFB}"/>
      </w:docPartPr>
      <w:docPartBody>
        <w:p w:rsidR="00D5240F" w:rsidRDefault="008160F2">
          <w:pPr>
            <w:pStyle w:val="F0F201AEB8D44A0CA18E1AF53D4AB648"/>
          </w:pPr>
          <w:r>
            <w:t>Position 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60F2"/>
    <w:rsid w:val="00655EF3"/>
    <w:rsid w:val="008160F2"/>
    <w:rsid w:val="00D5240F"/>
    <w:rsid w:val="00DE1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14A60D08FBD4D508BFEA9DFEC908CFA">
    <w:name w:val="214A60D08FBD4D508BFEA9DFEC908CFA"/>
  </w:style>
  <w:style w:type="paragraph" w:customStyle="1" w:styleId="3284A0B6D65946D49A3FFE4C2C460BB5">
    <w:name w:val="3284A0B6D65946D49A3FFE4C2C460BB5"/>
  </w:style>
  <w:style w:type="paragraph" w:customStyle="1" w:styleId="678D5E446C6E46449CF9437D1A592269">
    <w:name w:val="678D5E446C6E46449CF9437D1A592269"/>
  </w:style>
  <w:style w:type="paragraph" w:customStyle="1" w:styleId="442A9DF2E0564D0195255DC5E78768B6">
    <w:name w:val="442A9DF2E0564D0195255DC5E78768B6"/>
  </w:style>
  <w:style w:type="paragraph" w:customStyle="1" w:styleId="496F27AF7A9F48B39F956773670260E2">
    <w:name w:val="496F27AF7A9F48B39F956773670260E2"/>
  </w:style>
  <w:style w:type="paragraph" w:customStyle="1" w:styleId="7CA40DD798D34000A66232BAE036E11E">
    <w:name w:val="7CA40DD798D34000A66232BAE036E11E"/>
  </w:style>
  <w:style w:type="paragraph" w:customStyle="1" w:styleId="2E13D497E0324017969F139B0A524D3A">
    <w:name w:val="2E13D497E0324017969F139B0A524D3A"/>
  </w:style>
  <w:style w:type="paragraph" w:customStyle="1" w:styleId="8611A9F22D8440E99EA1A09683B1A38B">
    <w:name w:val="8611A9F22D8440E99EA1A09683B1A38B"/>
  </w:style>
  <w:style w:type="paragraph" w:customStyle="1" w:styleId="B0BA3801D6E246AEA8FFBEAA0842E813">
    <w:name w:val="B0BA3801D6E246AEA8FFBEAA0842E813"/>
  </w:style>
  <w:style w:type="paragraph" w:customStyle="1" w:styleId="7CAE91D2A64840B38A5D0ADFB1D5B45B">
    <w:name w:val="7CAE91D2A64840B38A5D0ADFB1D5B45B"/>
  </w:style>
  <w:style w:type="paragraph" w:customStyle="1" w:styleId="3105E4D3CE0A4920A0DDCB0DE4B21E2B">
    <w:name w:val="3105E4D3CE0A4920A0DDCB0DE4B21E2B"/>
  </w:style>
  <w:style w:type="paragraph" w:customStyle="1" w:styleId="AD2C9BABF174417182613D22D9E3FE3D">
    <w:name w:val="AD2C9BABF174417182613D22D9E3FE3D"/>
  </w:style>
  <w:style w:type="paragraph" w:customStyle="1" w:styleId="E57A73B26F024B7C8B8250CDFAF63D45">
    <w:name w:val="E57A73B26F024B7C8B8250CDFAF63D45"/>
  </w:style>
  <w:style w:type="paragraph" w:customStyle="1" w:styleId="ABB2FC1F1C35420EAB6B7909AE0086CE">
    <w:name w:val="ABB2FC1F1C35420EAB6B7909AE0086CE"/>
  </w:style>
  <w:style w:type="paragraph" w:customStyle="1" w:styleId="335F6B0B234D4F42AA4526EFE2733F67">
    <w:name w:val="335F6B0B234D4F42AA4526EFE2733F67"/>
  </w:style>
  <w:style w:type="paragraph" w:customStyle="1" w:styleId="B4487180B6974934BAAB453E2BF5185D">
    <w:name w:val="B4487180B6974934BAAB453E2BF5185D"/>
  </w:style>
  <w:style w:type="paragraph" w:customStyle="1" w:styleId="A10FFC8DD0E248BCAC386245D37B5020">
    <w:name w:val="A10FFC8DD0E248BCAC386245D37B5020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5D8343A7352D4EFCBB9518209465F52B">
    <w:name w:val="5D8343A7352D4EFCBB9518209465F52B"/>
  </w:style>
  <w:style w:type="paragraph" w:customStyle="1" w:styleId="D55FCD3BF4604159ABEE52CD64F35436">
    <w:name w:val="D55FCD3BF4604159ABEE52CD64F35436"/>
  </w:style>
  <w:style w:type="paragraph" w:customStyle="1" w:styleId="5FAF9FFF14ED4053B0BA06BD64DF4EEA">
    <w:name w:val="5FAF9FFF14ED4053B0BA06BD64DF4EEA"/>
  </w:style>
  <w:style w:type="paragraph" w:customStyle="1" w:styleId="D43B37E03DAB40E39F3219F5E1C89E68">
    <w:name w:val="D43B37E03DAB40E39F3219F5E1C89E68"/>
  </w:style>
  <w:style w:type="paragraph" w:customStyle="1" w:styleId="FD1EA75B71254EBEB5B46C19C6AEFE4B">
    <w:name w:val="FD1EA75B71254EBEB5B46C19C6AEFE4B"/>
  </w:style>
  <w:style w:type="paragraph" w:customStyle="1" w:styleId="F9F040D584474C7C970D3A5534641498">
    <w:name w:val="F9F040D584474C7C970D3A5534641498"/>
  </w:style>
  <w:style w:type="paragraph" w:customStyle="1" w:styleId="D3BEF83703774B43B51DD7CD38880B97">
    <w:name w:val="D3BEF83703774B43B51DD7CD38880B97"/>
  </w:style>
  <w:style w:type="paragraph" w:customStyle="1" w:styleId="2197E64C1A554208B5E35733DDAB7382">
    <w:name w:val="2197E64C1A554208B5E35733DDAB7382"/>
  </w:style>
  <w:style w:type="paragraph" w:customStyle="1" w:styleId="44F509311D444AF5BF731F1ACD732F12">
    <w:name w:val="44F509311D444AF5BF731F1ACD732F12"/>
  </w:style>
  <w:style w:type="paragraph" w:customStyle="1" w:styleId="BD854D03A89A412EB6E1238767D554E0">
    <w:name w:val="BD854D03A89A412EB6E1238767D554E0"/>
  </w:style>
  <w:style w:type="paragraph" w:customStyle="1" w:styleId="21A8E494697C433E9554D28ED7BB84AE">
    <w:name w:val="21A8E494697C433E9554D28ED7BB84AE"/>
  </w:style>
  <w:style w:type="paragraph" w:customStyle="1" w:styleId="F0F201AEB8D44A0CA18E1AF53D4AB648">
    <w:name w:val="F0F201AEB8D44A0CA18E1AF53D4AB64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eme1">
  <a:themeElements>
    <a:clrScheme name="Custom 82">
      <a:dk1>
        <a:sysClr val="windowText" lastClr="000000"/>
      </a:dk1>
      <a:lt1>
        <a:sysClr val="window" lastClr="FFFFFF"/>
      </a:lt1>
      <a:dk2>
        <a:srgbClr val="333333"/>
      </a:dk2>
      <a:lt2>
        <a:srgbClr val="CCCCCC"/>
      </a:lt2>
      <a:accent1>
        <a:srgbClr val="F7931E"/>
      </a:accent1>
      <a:accent2>
        <a:srgbClr val="F06648"/>
      </a:accent2>
      <a:accent3>
        <a:srgbClr val="B27DC9"/>
      </a:accent3>
      <a:accent4>
        <a:srgbClr val="81A0E6"/>
      </a:accent4>
      <a:accent5>
        <a:srgbClr val="60C7C3"/>
      </a:accent5>
      <a:accent6>
        <a:srgbClr val="7ACC7B"/>
      </a:accent6>
      <a:hlink>
        <a:srgbClr val="0563C1"/>
      </a:hlink>
      <a:folHlink>
        <a:srgbClr val="954F72"/>
      </a:folHlink>
    </a:clrScheme>
    <a:fontScheme name="Custom 97">
      <a:majorFont>
        <a:latin typeface="Calibri"/>
        <a:ea typeface=""/>
        <a:cs typeface=""/>
      </a:majorFont>
      <a:minorFont>
        <a:latin typeface="Calibr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
Head Coach – SIlver Team 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Resume (Professional)</Template>
  <TotalTime>1</TotalTime>
  <Pages>1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Garman</dc:creator>
  <cp:keywords/>
  <dc:description/>
  <cp:lastModifiedBy>Matt Ely</cp:lastModifiedBy>
  <cp:revision>2</cp:revision>
  <dcterms:created xsi:type="dcterms:W3CDTF">2018-08-01T15:11:00Z</dcterms:created>
  <dcterms:modified xsi:type="dcterms:W3CDTF">2018-08-01T15:11:00Z</dcterms:modified>
</cp:coreProperties>
</file>