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FC09F" w14:textId="77777777" w:rsidR="00D70063" w:rsidRDefault="00D70063" w:rsidP="00D70063">
      <w:pPr>
        <w:pStyle w:val="Heading3"/>
      </w:pPr>
      <w:bookmarkStart w:id="0" w:name="_GoBack"/>
      <w:bookmarkEnd w:id="0"/>
      <w:r w:rsidRPr="00BF166F">
        <w:rPr>
          <w:noProof/>
          <w:color w:val="C00000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2D6787D8" wp14:editId="77D32EB3">
                <wp:simplePos x="0" y="0"/>
                <mc:AlternateContent>
                  <mc:Choice Requires="wp14">
                    <wp:positionH relativeFrom="page">
                      <wp14:pctPosHOffset>8800</wp14:pctPosHOffset>
                    </wp:positionH>
                  </mc:Choice>
                  <mc:Fallback>
                    <wp:positionH relativeFrom="page">
                      <wp:posOffset>683895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2148840" cy="8458200"/>
                <wp:effectExtent l="0" t="0" r="3810" b="0"/>
                <wp:wrapSquare wrapText="bothSides"/>
                <wp:docPr id="217" name="Text Box 2" descr="Sidebar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45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D7C02" w14:textId="77777777" w:rsidR="00D70063" w:rsidRDefault="002C2541" w:rsidP="00D70063">
                            <w:pPr>
                              <w:pStyle w:val="Photo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050D1C71" wp14:editId="6308CB61">
                                  <wp:extent cx="1695450" cy="16954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vb 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4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olor w:val="C00000"/>
                              </w:rPr>
                              <w:alias w:val="Your Name"/>
                              <w:tag w:val="Your Name"/>
                              <w:id w:val="-1489158292"/>
                              <w:placeholder>
                                <w:docPart w:val="5D8343A7352D4EFCBB9518209465F52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 w:multiLine="1"/>
                            </w:sdtPr>
                            <w:sdtEndPr/>
                            <w:sdtContent>
                              <w:p w14:paraId="3E8B2C92" w14:textId="77777777" w:rsidR="00187B92" w:rsidRPr="00BF166F" w:rsidRDefault="00C7657C" w:rsidP="00486E5D">
                                <w:pPr>
                                  <w:pStyle w:val="Title"/>
                                  <w:rPr>
                                    <w:color w:val="C00000"/>
                                  </w:rPr>
                                </w:pPr>
                                <w:r>
                                  <w:rPr>
                                    <w:color w:val="C00000"/>
                                  </w:rPr>
                                  <w:t>AShley Holly</w:t>
                                </w:r>
                              </w:p>
                            </w:sdtContent>
                          </w:sdt>
                          <w:p w14:paraId="7C39C0B1" w14:textId="77777777" w:rsidR="00D70063" w:rsidRDefault="006447FB" w:rsidP="002C2541">
                            <w:pPr>
                              <w:pStyle w:val="Subtitle"/>
                            </w:pPr>
                            <w:sdt>
                              <w:sdtPr>
                                <w:alias w:val="Position Title"/>
                                <w:tag w:val=""/>
                                <w:id w:val="-214128171"/>
                                <w:placeholder>
                                  <w:docPart w:val="D55FCD3BF4604159ABEE52CD64F35436"/>
                                </w:placeholder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r w:rsidR="002C2541">
                                  <w:t xml:space="preserve">Junior raider program </w:t>
                                </w:r>
                                <w:r w:rsidR="00C7657C">
                                  <w:br/>
                                </w:r>
                                <w:r w:rsidR="00C7657C">
                                  <w:br/>
                                  <w:t>Head Coach – Silver team</w:t>
                                </w:r>
                                <w:r w:rsidR="002C2541">
                                  <w:t xml:space="preserve"> </w:t>
                                </w:r>
                              </w:sdtContent>
                            </w:sdt>
                          </w:p>
                          <w:p w14:paraId="4EA23678" w14:textId="77777777" w:rsidR="00D70063" w:rsidRPr="00BF166F" w:rsidRDefault="002C2541" w:rsidP="00D70063">
                            <w:pPr>
                              <w:pStyle w:val="Heading2"/>
                              <w:rPr>
                                <w:color w:val="C00000"/>
                              </w:rPr>
                            </w:pPr>
                            <w:r w:rsidRPr="00BF166F">
                              <w:rPr>
                                <w:color w:val="C00000"/>
                              </w:rPr>
                              <w:t>Contact</w:t>
                            </w:r>
                          </w:p>
                          <w:p w14:paraId="40107049" w14:textId="77777777" w:rsidR="00D70063" w:rsidRDefault="006447FB" w:rsidP="00D70063">
                            <w:pPr>
                              <w:pStyle w:val="ContactInfo"/>
                            </w:pPr>
                            <w:hyperlink r:id="rId9" w:history="1">
                              <w:r w:rsidR="00C7657C">
                                <w:rPr>
                                  <w:rStyle w:val="Hyperlink"/>
                                </w:rPr>
                                <w:t>thehollys04@gmail.com</w:t>
                              </w:r>
                            </w:hyperlink>
                          </w:p>
                          <w:p w14:paraId="51B0806D" w14:textId="77777777" w:rsidR="002C2541" w:rsidRDefault="00C7657C" w:rsidP="00D70063">
                            <w:pPr>
                              <w:pStyle w:val="ContactInfo"/>
                            </w:pPr>
                            <w:r>
                              <w:t>678-313-7603</w:t>
                            </w:r>
                          </w:p>
                          <w:p w14:paraId="7B3BC29D" w14:textId="77777777" w:rsidR="00D70063" w:rsidRDefault="00AE6E56" w:rsidP="00D70063">
                            <w:pPr>
                              <w:pStyle w:val="ContactInfo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36F3F23" wp14:editId="3DD61CBF">
                                  <wp:extent cx="2011680" cy="2682040"/>
                                  <wp:effectExtent l="0" t="0" r="762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mily phot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265" cy="2688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78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Sidebar text box" style="position:absolute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top;mso-position-vertical-relative:margin;mso-width-percent:0;mso-height-percent:0;mso-left-percent:88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" filled="f" stroked="f">
                <v:textbox inset="0,0,0,0">
                  <w:txbxContent>
                    <w:p w14:paraId="53FD7C02" w14:textId="77777777" w:rsidR="00D70063" w:rsidRDefault="002C2541" w:rsidP="00D70063">
                      <w:pPr>
                        <w:pStyle w:val="Photo"/>
                      </w:pP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050D1C71" wp14:editId="6308CB61">
                            <wp:extent cx="1695450" cy="16954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vb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450" cy="169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color w:val="C00000"/>
                        </w:rPr>
                        <w:alias w:val="Your Name"/>
                        <w:tag w:val="Your Name"/>
                        <w:id w:val="-1489158292"/>
                        <w:placeholder>
                          <w:docPart w:val="5D8343A7352D4EFCBB9518209465F52B"/>
                        </w:placeholder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 w:multiLine="1"/>
                      </w:sdtPr>
                      <w:sdtEndPr/>
                      <w:sdtContent>
                        <w:p w14:paraId="3E8B2C92" w14:textId="77777777" w:rsidR="00187B92" w:rsidRPr="00BF166F" w:rsidRDefault="00C7657C" w:rsidP="00486E5D">
                          <w:pPr>
                            <w:pStyle w:val="Title"/>
                            <w:rPr>
                              <w:color w:val="C00000"/>
                            </w:rPr>
                          </w:pPr>
                          <w:r>
                            <w:rPr>
                              <w:color w:val="C00000"/>
                            </w:rPr>
                            <w:t>AShley Holly</w:t>
                          </w:r>
                        </w:p>
                      </w:sdtContent>
                    </w:sdt>
                    <w:p w14:paraId="7C39C0B1" w14:textId="77777777" w:rsidR="00D70063" w:rsidRDefault="006447FB" w:rsidP="002C2541">
                      <w:pPr>
                        <w:pStyle w:val="Subtitle"/>
                      </w:pPr>
                      <w:sdt>
                        <w:sdtPr>
                          <w:alias w:val="Position Title"/>
                          <w:tag w:val=""/>
                          <w:id w:val="-214128171"/>
                          <w:placeholder>
                            <w:docPart w:val="D55FCD3BF4604159ABEE52CD64F35436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 w:multiLine="1"/>
                        </w:sdtPr>
                        <w:sdtEndPr/>
                        <w:sdtContent>
                          <w:r w:rsidR="002C2541">
                            <w:t xml:space="preserve">Junior raider program </w:t>
                          </w:r>
                          <w:r w:rsidR="00C7657C">
                            <w:br/>
                          </w:r>
                          <w:r w:rsidR="00C7657C">
                            <w:br/>
                            <w:t>Head Coach – Silver team</w:t>
                          </w:r>
                          <w:r w:rsidR="002C2541">
                            <w:t xml:space="preserve"> </w:t>
                          </w:r>
                        </w:sdtContent>
                      </w:sdt>
                    </w:p>
                    <w:p w14:paraId="4EA23678" w14:textId="77777777" w:rsidR="00D70063" w:rsidRPr="00BF166F" w:rsidRDefault="002C2541" w:rsidP="00D70063">
                      <w:pPr>
                        <w:pStyle w:val="Heading2"/>
                        <w:rPr>
                          <w:color w:val="C00000"/>
                        </w:rPr>
                      </w:pPr>
                      <w:r w:rsidRPr="00BF166F">
                        <w:rPr>
                          <w:color w:val="C00000"/>
                        </w:rPr>
                        <w:t>Contact</w:t>
                      </w:r>
                    </w:p>
                    <w:p w14:paraId="40107049" w14:textId="77777777" w:rsidR="00D70063" w:rsidRDefault="006447FB" w:rsidP="00D70063">
                      <w:pPr>
                        <w:pStyle w:val="ContactInfo"/>
                      </w:pPr>
                      <w:hyperlink r:id="rId11" w:history="1">
                        <w:r w:rsidR="00C7657C">
                          <w:rPr>
                            <w:rStyle w:val="Hyperlink"/>
                          </w:rPr>
                          <w:t>thehollys04@gmail.com</w:t>
                        </w:r>
                      </w:hyperlink>
                    </w:p>
                    <w:p w14:paraId="51B0806D" w14:textId="77777777" w:rsidR="002C2541" w:rsidRDefault="00C7657C" w:rsidP="00D70063">
                      <w:pPr>
                        <w:pStyle w:val="ContactInfo"/>
                      </w:pPr>
                      <w:r>
                        <w:t>678-313-7603</w:t>
                      </w:r>
                    </w:p>
                    <w:p w14:paraId="7B3BC29D" w14:textId="77777777" w:rsidR="00D70063" w:rsidRDefault="00AE6E56" w:rsidP="00D70063">
                      <w:pPr>
                        <w:pStyle w:val="ContactInfo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36F3F23" wp14:editId="3DD61CBF">
                            <wp:extent cx="2011680" cy="2682040"/>
                            <wp:effectExtent l="0" t="0" r="762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mily phot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265" cy="2688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r w:rsidR="00602535" w:rsidRPr="00BF166F">
        <w:rPr>
          <w:color w:val="C00000"/>
        </w:rPr>
        <w:t>Coaching Experience</w:t>
      </w:r>
    </w:p>
    <w:p w14:paraId="4CFD467D" w14:textId="77777777" w:rsidR="00D70063" w:rsidRPr="00BF166F" w:rsidRDefault="00C7657C" w:rsidP="00D70063">
      <w:pPr>
        <w:pStyle w:val="Heading4"/>
        <w:rPr>
          <w:sz w:val="24"/>
        </w:rPr>
      </w:pPr>
      <w:r>
        <w:rPr>
          <w:sz w:val="24"/>
        </w:rPr>
        <w:t>WEBB bridge middle school – head coach</w:t>
      </w:r>
    </w:p>
    <w:p w14:paraId="2B860220" w14:textId="77777777" w:rsidR="00D70063" w:rsidRPr="00BF166F" w:rsidRDefault="00C7657C" w:rsidP="00602535">
      <w:pPr>
        <w:pStyle w:val="Heading5"/>
        <w:rPr>
          <w:sz w:val="24"/>
        </w:rPr>
      </w:pPr>
      <w:r>
        <w:rPr>
          <w:sz w:val="24"/>
        </w:rPr>
        <w:t>September 2010</w:t>
      </w:r>
      <w:r w:rsidR="00602535" w:rsidRPr="00BF166F">
        <w:rPr>
          <w:sz w:val="24"/>
        </w:rPr>
        <w:t xml:space="preserve"> – </w:t>
      </w:r>
      <w:r w:rsidR="00915905" w:rsidRPr="00BF166F">
        <w:rPr>
          <w:sz w:val="24"/>
        </w:rPr>
        <w:t>october</w:t>
      </w:r>
      <w:r w:rsidR="00602535" w:rsidRPr="00BF166F">
        <w:rPr>
          <w:sz w:val="24"/>
        </w:rPr>
        <w:t xml:space="preserve"> </w:t>
      </w:r>
      <w:r>
        <w:rPr>
          <w:sz w:val="24"/>
        </w:rPr>
        <w:t>2015</w:t>
      </w:r>
    </w:p>
    <w:p w14:paraId="4F0C61DC" w14:textId="77777777" w:rsidR="00602535" w:rsidRDefault="00C7657C" w:rsidP="00602535">
      <w:pPr>
        <w:pStyle w:val="ListParagraph"/>
        <w:numPr>
          <w:ilvl w:val="0"/>
          <w:numId w:val="1"/>
        </w:numPr>
        <w:rPr>
          <w:sz w:val="22"/>
          <w:lang w:eastAsia="ja-JP"/>
        </w:rPr>
      </w:pPr>
      <w:r>
        <w:rPr>
          <w:sz w:val="22"/>
          <w:lang w:eastAsia="ja-JP"/>
        </w:rPr>
        <w:t>Coached both boys and girls teams</w:t>
      </w:r>
    </w:p>
    <w:p w14:paraId="291325C4" w14:textId="77777777" w:rsidR="00C7657C" w:rsidRDefault="00C7657C" w:rsidP="00602535">
      <w:pPr>
        <w:pStyle w:val="ListParagraph"/>
        <w:numPr>
          <w:ilvl w:val="0"/>
          <w:numId w:val="1"/>
        </w:numPr>
        <w:rPr>
          <w:sz w:val="22"/>
          <w:lang w:eastAsia="ja-JP"/>
        </w:rPr>
      </w:pPr>
      <w:r>
        <w:rPr>
          <w:sz w:val="22"/>
          <w:lang w:eastAsia="ja-JP"/>
        </w:rPr>
        <w:t>2014- Undefeated Girls Season</w:t>
      </w:r>
    </w:p>
    <w:p w14:paraId="5E9C98CF" w14:textId="77777777" w:rsidR="00C7657C" w:rsidRPr="00BF166F" w:rsidRDefault="00C7657C" w:rsidP="00602535">
      <w:pPr>
        <w:pStyle w:val="ListParagraph"/>
        <w:numPr>
          <w:ilvl w:val="0"/>
          <w:numId w:val="1"/>
        </w:numPr>
        <w:rPr>
          <w:sz w:val="22"/>
          <w:lang w:eastAsia="ja-JP"/>
        </w:rPr>
      </w:pPr>
      <w:r>
        <w:rPr>
          <w:sz w:val="22"/>
          <w:lang w:eastAsia="ja-JP"/>
        </w:rPr>
        <w:t>2015- Undefeated Girls Season</w:t>
      </w:r>
    </w:p>
    <w:p w14:paraId="389F176A" w14:textId="77777777" w:rsidR="00261F61" w:rsidRPr="00BF166F" w:rsidRDefault="00261F61" w:rsidP="00261F61">
      <w:pPr>
        <w:rPr>
          <w:rFonts w:asciiTheme="majorHAnsi" w:hAnsiTheme="majorHAnsi" w:cstheme="majorHAnsi"/>
          <w:color w:val="C00000"/>
          <w:sz w:val="28"/>
          <w:szCs w:val="28"/>
          <w:lang w:eastAsia="ja-JP"/>
        </w:rPr>
      </w:pPr>
      <w:r w:rsidRPr="00BF166F">
        <w:rPr>
          <w:rFonts w:asciiTheme="majorHAnsi" w:hAnsiTheme="majorHAnsi" w:cstheme="majorHAnsi"/>
          <w:color w:val="C00000"/>
          <w:sz w:val="28"/>
          <w:szCs w:val="28"/>
          <w:lang w:eastAsia="ja-JP"/>
        </w:rPr>
        <w:t>ABOUT ME</w:t>
      </w:r>
    </w:p>
    <w:p w14:paraId="4A520BA8" w14:textId="77777777" w:rsidR="00C52678" w:rsidRDefault="00C84586" w:rsidP="00261F61">
      <w:pPr>
        <w:rPr>
          <w:rFonts w:cstheme="minorHAnsi"/>
          <w:lang w:eastAsia="ja-JP"/>
        </w:rPr>
      </w:pPr>
      <w:r>
        <w:rPr>
          <w:rFonts w:cstheme="minorHAnsi"/>
          <w:lang w:eastAsia="ja-JP"/>
        </w:rPr>
        <w:t xml:space="preserve">I am a stay at home mom to my pride and joys, Wilson (5) and Reese (2). Before staying home, I taught sixth and seventh grade at Webb Bridge Middle School. </w:t>
      </w:r>
      <w:r w:rsidR="00C52678">
        <w:rPr>
          <w:rFonts w:cstheme="minorHAnsi"/>
          <w:lang w:eastAsia="ja-JP"/>
        </w:rPr>
        <w:t xml:space="preserve">I am a native of Alpharetta and played high </w:t>
      </w:r>
      <w:r w:rsidR="004F684E">
        <w:rPr>
          <w:rFonts w:cstheme="minorHAnsi"/>
          <w:lang w:eastAsia="ja-JP"/>
        </w:rPr>
        <w:t xml:space="preserve">school volleyball at Milton High and North Atlanta Volleyball Club. </w:t>
      </w:r>
    </w:p>
    <w:p w14:paraId="4896172E" w14:textId="77777777" w:rsidR="00C7657C" w:rsidRDefault="00C52678" w:rsidP="00261F61">
      <w:pPr>
        <w:rPr>
          <w:rFonts w:cstheme="minorHAnsi"/>
          <w:lang w:eastAsia="ja-JP"/>
        </w:rPr>
      </w:pPr>
      <w:r>
        <w:rPr>
          <w:rFonts w:cstheme="minorHAnsi"/>
          <w:lang w:eastAsia="ja-JP"/>
        </w:rPr>
        <w:t>In my free time, I love playing sports with my children, hiking</w:t>
      </w:r>
      <w:r w:rsidR="004F684E">
        <w:rPr>
          <w:rFonts w:cstheme="minorHAnsi"/>
          <w:lang w:eastAsia="ja-JP"/>
        </w:rPr>
        <w:t xml:space="preserve">, running </w:t>
      </w:r>
      <w:r>
        <w:rPr>
          <w:rFonts w:cstheme="minorHAnsi"/>
          <w:lang w:eastAsia="ja-JP"/>
        </w:rPr>
        <w:t>and spending time with my family and friends.</w:t>
      </w:r>
      <w:r w:rsidR="004F684E">
        <w:rPr>
          <w:rFonts w:cstheme="minorHAnsi"/>
          <w:lang w:eastAsia="ja-JP"/>
        </w:rPr>
        <w:t xml:space="preserve"> I am really looking forward to coaching for Junior Raiders this season.  Did I mention that middle schoolers are my favorite? </w:t>
      </w:r>
      <w:r w:rsidR="004F684E" w:rsidRPr="004F684E">
        <w:rPr>
          <w:rFonts w:cstheme="minorHAnsi"/>
          <w:lang w:eastAsia="ja-JP"/>
        </w:rPr>
        <w:sym w:font="Wingdings" w:char="F04A"/>
      </w:r>
    </w:p>
    <w:p w14:paraId="41040FCF" w14:textId="77777777" w:rsidR="00261F61" w:rsidRDefault="00261F61" w:rsidP="00261F61">
      <w:pPr>
        <w:rPr>
          <w:lang w:eastAsia="ja-JP"/>
        </w:rPr>
      </w:pPr>
    </w:p>
    <w:p w14:paraId="53DF58B5" w14:textId="77777777" w:rsidR="00261F61" w:rsidRPr="00261F61" w:rsidRDefault="00261F61" w:rsidP="00261F61">
      <w:pPr>
        <w:rPr>
          <w:lang w:eastAsia="ja-JP"/>
        </w:rPr>
      </w:pPr>
    </w:p>
    <w:p w14:paraId="3A5AEFCC" w14:textId="77777777" w:rsidR="00915905" w:rsidRPr="00915905" w:rsidRDefault="00915905" w:rsidP="00915905">
      <w:pPr>
        <w:rPr>
          <w:lang w:eastAsia="ja-JP"/>
        </w:rPr>
      </w:pPr>
    </w:p>
    <w:p w14:paraId="4DAE28FE" w14:textId="77777777" w:rsidR="00581FC8" w:rsidRPr="00581FC8" w:rsidRDefault="00581FC8" w:rsidP="006B6D95">
      <w:pPr>
        <w:pStyle w:val="Heading5"/>
      </w:pPr>
    </w:p>
    <w:sectPr w:rsidR="00581FC8" w:rsidRPr="00581FC8" w:rsidSect="00BF166F">
      <w:headerReference w:type="default" r:id="rId12"/>
      <w:pgSz w:w="12240" w:h="15840"/>
      <w:pgMar w:top="630" w:right="1080" w:bottom="450" w:left="4867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EF5B4" w14:textId="77777777" w:rsidR="006447FB" w:rsidRDefault="006447FB" w:rsidP="00187B92">
      <w:pPr>
        <w:spacing w:after="0" w:line="240" w:lineRule="auto"/>
      </w:pPr>
      <w:r>
        <w:separator/>
      </w:r>
    </w:p>
  </w:endnote>
  <w:endnote w:type="continuationSeparator" w:id="0">
    <w:p w14:paraId="03375D46" w14:textId="77777777" w:rsidR="006447FB" w:rsidRDefault="006447FB" w:rsidP="0018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2ABB5" w14:textId="77777777" w:rsidR="006447FB" w:rsidRDefault="006447FB" w:rsidP="00187B92">
      <w:pPr>
        <w:spacing w:after="0" w:line="240" w:lineRule="auto"/>
      </w:pPr>
      <w:r>
        <w:separator/>
      </w:r>
    </w:p>
  </w:footnote>
  <w:footnote w:type="continuationSeparator" w:id="0">
    <w:p w14:paraId="3291900F" w14:textId="77777777" w:rsidR="006447FB" w:rsidRDefault="006447FB" w:rsidP="00187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98551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7E9E097" w14:textId="77777777" w:rsidR="009F0771" w:rsidRDefault="00187B9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657C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  <w:lang w:eastAsia="en-US"/>
          </w:rPr>
          <mc:AlternateContent>
            <mc:Choice Requires="wps">
              <w:drawing>
                <wp:anchor distT="45720" distB="45720" distL="114300" distR="114300" simplePos="0" relativeHeight="251659264" behindDoc="0" locked="1" layoutInCell="1" allowOverlap="1" wp14:anchorId="3A6AD0B6" wp14:editId="2ED59D3A">
                  <wp:simplePos x="0" y="0"/>
                  <mc:AlternateContent>
                    <mc:Choice Requires="wp14">
                      <wp:positionH relativeFrom="page">
                        <wp14:pctPosHOffset>8800</wp14:pctPosHOffset>
                      </wp:positionH>
                    </mc:Choice>
                    <mc:Fallback>
                      <wp:positionH relativeFrom="page">
                        <wp:posOffset>683895</wp:posOffset>
                      </wp:positionH>
                    </mc:Fallback>
                  </mc:AlternateContent>
                  <wp:positionV relativeFrom="margin">
                    <wp:posOffset>0</wp:posOffset>
                  </wp:positionV>
                  <wp:extent cx="2148840" cy="8458200"/>
                  <wp:effectExtent l="0" t="0" r="3810" b="0"/>
                  <wp:wrapSquare wrapText="bothSides"/>
                  <wp:docPr id="3" name="Text Box 2" descr="Sidebar text box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48840" cy="845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single" w:sz="18" w:space="0" w:color="864A04" w:themeColor="accent1" w:themeShade="80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  <w:tblDescription w:val="Layout table"/>
                              </w:tblPr>
                              <w:tblGrid>
                                <w:gridCol w:w="3385"/>
                              </w:tblGrid>
                              <w:tr w:rsidR="002C0739" w14:paraId="6AFADF32" w14:textId="77777777" w:rsidTr="002C0739">
                                <w:trPr>
                                  <w:tblHeader/>
                                </w:trPr>
                                <w:tc>
                                  <w:tcPr>
                                    <w:tcW w:w="1959" w:type="dxa"/>
                                  </w:tcPr>
                                  <w:sdt>
                                    <w:sdtPr>
                                      <w:alias w:val="Your Name"/>
                                      <w:tag w:val="Your Name"/>
                                      <w:id w:val="1253781665"/>
                                      <w:placeholder>
                                        <w:docPart w:val="21A8E494697C433E9554D28ED7BB84AE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 w:multiLine="1"/>
                                    </w:sdtPr>
                                    <w:sdtEndPr/>
                                    <w:sdtContent>
                                      <w:p w14:paraId="5A19AEF7" w14:textId="77777777" w:rsidR="002C0739" w:rsidRPr="00187B92" w:rsidRDefault="00C7657C" w:rsidP="00187B92">
                                        <w:pPr>
                                          <w:pStyle w:val="Title"/>
                                        </w:pPr>
                                        <w:r>
                                          <w:t>AShley Holly</w:t>
                                        </w:r>
                                      </w:p>
                                    </w:sdtContent>
                                  </w:sdt>
                                  <w:p w14:paraId="265A22EF" w14:textId="77777777" w:rsidR="002C0739" w:rsidRPr="00970D57" w:rsidRDefault="006447FB" w:rsidP="00970D57">
                                    <w:pPr>
                                      <w:pStyle w:val="Subtitle"/>
                                    </w:pPr>
                                    <w:sdt>
                                      <w:sdtPr>
                                        <w:alias w:val="Position Title"/>
                                        <w:tag w:val=""/>
                                        <w:id w:val="-436214851"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:text w:multiLine="1"/>
                                      </w:sdtPr>
                                      <w:sdtEndPr/>
                                      <w:sdtContent>
                                        <w:r w:rsidR="00C7657C">
                                          <w:t xml:space="preserve">Junior raider program </w:t>
                                        </w:r>
                                        <w:r w:rsidR="00C7657C">
                                          <w:br/>
                                        </w:r>
                                        <w:r w:rsidR="00C7657C">
                                          <w:br/>
                                          <w:t xml:space="preserve">Head Coach – Silver team </w:t>
                                        </w:r>
                                      </w:sdtContent>
                                    </w:sdt>
                                  </w:p>
                                </w:tc>
                              </w:tr>
                            </w:tbl>
                            <w:p w14:paraId="35518018" w14:textId="77777777" w:rsidR="009F0771" w:rsidRDefault="006447FB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A6AD0B6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alt="Sidebar text box" style="position:absolute;left:0;text-align:left;margin-left:0;margin-top:0;width:169.2pt;height:666pt;z-index:251659264;visibility:visible;mso-wrap-style:square;mso-width-percent:0;mso-height-percent:0;mso-left-percent:88;mso-wrap-distance-left:9pt;mso-wrap-distance-top:3.6pt;mso-wrap-distance-right:9pt;mso-wrap-distance-bottom:3.6pt;mso-position-horizontal-relative:page;mso-position-vertical:absolute;mso-position-vertical-relative:margin;mso-width-percent:0;mso-height-percent:0;mso-left-percent:88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" filled="f" stroked="f">
                  <v:textbox inset="0,0,0,0">
                    <w:txbxContent>
                      <w:tbl>
                        <w:tblPr>
                          <w:tblStyle w:val="TableGrid"/>
                          <w:tblW w:w="5000" w:type="pct"/>
                          <w:tblBorders>
                            <w:top w:val="single" w:sz="18" w:space="0" w:color="864A04" w:themeColor="accent1" w:themeShade="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Layout table"/>
                        </w:tblPr>
                        <w:tblGrid>
                          <w:gridCol w:w="3385"/>
                        </w:tblGrid>
                        <w:tr w:rsidR="002C0739" w14:paraId="6AFADF32" w14:textId="77777777" w:rsidTr="002C0739">
                          <w:trPr>
                            <w:tblHeader/>
                          </w:trPr>
                          <w:tc>
                            <w:tcPr>
                              <w:tcW w:w="1959" w:type="dxa"/>
                            </w:tcPr>
                            <w:sdt>
                              <w:sdtPr>
                                <w:alias w:val="Your Name"/>
                                <w:tag w:val="Your Name"/>
                                <w:id w:val="1253781665"/>
                                <w:placeholder>
                                  <w:docPart w:val="21A8E494697C433E9554D28ED7BB84AE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p w14:paraId="5A19AEF7" w14:textId="77777777" w:rsidR="002C0739" w:rsidRPr="00187B92" w:rsidRDefault="00C7657C" w:rsidP="00187B92">
                                  <w:pPr>
                                    <w:pStyle w:val="Title"/>
                                  </w:pPr>
                                  <w:r>
                                    <w:t>AShley Holly</w:t>
                                  </w:r>
                                </w:p>
                              </w:sdtContent>
                            </w:sdt>
                            <w:p w14:paraId="265A22EF" w14:textId="77777777" w:rsidR="002C0739" w:rsidRPr="00970D57" w:rsidRDefault="006447FB" w:rsidP="00970D57">
                              <w:pPr>
                                <w:pStyle w:val="Subtitle"/>
                              </w:pPr>
                              <w:sdt>
                                <w:sdtPr>
                                  <w:alias w:val="Position Title"/>
                                  <w:tag w:val=""/>
                                  <w:id w:val="-436214851"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r w:rsidR="00C7657C">
                                    <w:t xml:space="preserve">Junior raider program </w:t>
                                  </w:r>
                                  <w:r w:rsidR="00C7657C">
                                    <w:br/>
                                  </w:r>
                                  <w:r w:rsidR="00C7657C">
                                    <w:br/>
                                    <w:t xml:space="preserve">Head Coach – Silver team </w:t>
                                  </w:r>
                                </w:sdtContent>
                              </w:sdt>
                            </w:p>
                          </w:tc>
                        </w:tr>
                      </w:tbl>
                      <w:p w14:paraId="35518018" w14:textId="77777777" w:rsidR="009F0771" w:rsidRDefault="006447FB"/>
                    </w:txbxContent>
                  </v:textbox>
                  <w10:wrap type="square" anchorx="page" anchory="margin"/>
                  <w10:anchorlock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742214"/>
    <w:multiLevelType w:val="hybridMultilevel"/>
    <w:tmpl w:val="FEFCD7F8"/>
    <w:lvl w:ilvl="0" w:tplc="00E0CD84">
      <w:start w:val="770"/>
      <w:numFmt w:val="bullet"/>
      <w:lvlText w:val="-"/>
      <w:lvlJc w:val="left"/>
      <w:pPr>
        <w:ind w:left="41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541"/>
    <w:rsid w:val="00157B6F"/>
    <w:rsid w:val="00187B92"/>
    <w:rsid w:val="0019478D"/>
    <w:rsid w:val="00261F61"/>
    <w:rsid w:val="00293B83"/>
    <w:rsid w:val="002C0739"/>
    <w:rsid w:val="002C2541"/>
    <w:rsid w:val="003118BF"/>
    <w:rsid w:val="0039505A"/>
    <w:rsid w:val="00486E5D"/>
    <w:rsid w:val="004F684E"/>
    <w:rsid w:val="00581FC8"/>
    <w:rsid w:val="00602535"/>
    <w:rsid w:val="006447FB"/>
    <w:rsid w:val="006A3CE7"/>
    <w:rsid w:val="006B6D95"/>
    <w:rsid w:val="007728DA"/>
    <w:rsid w:val="008C33FB"/>
    <w:rsid w:val="00915905"/>
    <w:rsid w:val="00AE6E56"/>
    <w:rsid w:val="00BF166F"/>
    <w:rsid w:val="00C52678"/>
    <w:rsid w:val="00C7657C"/>
    <w:rsid w:val="00C84586"/>
    <w:rsid w:val="00D70063"/>
    <w:rsid w:val="00FD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961193"/>
  <w15:docId w15:val="{A06252F3-C948-465B-93B3-683A1B77D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8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7B6F"/>
  </w:style>
  <w:style w:type="paragraph" w:styleId="Heading1">
    <w:name w:val="heading 1"/>
    <w:basedOn w:val="Normal"/>
    <w:next w:val="Normal"/>
    <w:link w:val="Heading1Char"/>
    <w:uiPriority w:val="9"/>
    <w:qFormat/>
    <w:rsid w:val="008C33FB"/>
    <w:pPr>
      <w:keepNext/>
      <w:keepLines/>
      <w:pBdr>
        <w:top w:val="single" w:sz="4" w:space="6" w:color="864A04" w:themeColor="accent1" w:themeShade="80"/>
      </w:pBdr>
      <w:spacing w:before="120"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8C33FB"/>
    <w:pPr>
      <w:keepNext/>
      <w:keepLines/>
      <w:spacing w:before="480" w:after="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paragraph" w:styleId="Heading3">
    <w:name w:val="heading 3"/>
    <w:basedOn w:val="Normal"/>
    <w:next w:val="Heading4"/>
    <w:link w:val="Heading3Char"/>
    <w:uiPriority w:val="9"/>
    <w:unhideWhenUsed/>
    <w:qFormat/>
    <w:rsid w:val="00187B92"/>
    <w:pPr>
      <w:keepNext/>
      <w:keepLines/>
      <w:spacing w:after="0" w:line="240" w:lineRule="auto"/>
      <w:contextualSpacing/>
      <w:outlineLvl w:val="2"/>
    </w:pPr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paragraph" w:styleId="Heading4">
    <w:name w:val="heading 4"/>
    <w:basedOn w:val="Normal"/>
    <w:next w:val="Heading5"/>
    <w:link w:val="Heading4Char"/>
    <w:uiPriority w:val="9"/>
    <w:unhideWhenUsed/>
    <w:qFormat/>
    <w:rsid w:val="008C33FB"/>
    <w:pPr>
      <w:keepNext/>
      <w:keepLines/>
      <w:spacing w:before="120" w:after="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B92"/>
    <w:pPr>
      <w:keepNext/>
      <w:keepLines/>
      <w:spacing w:after="0" w:line="240" w:lineRule="auto"/>
      <w:outlineLvl w:val="4"/>
    </w:pPr>
    <w:rPr>
      <w:rFonts w:eastAsiaTheme="minorEastAsia" w:cstheme="majorBidi"/>
      <w:caps/>
      <w:sz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C33FB"/>
    <w:rPr>
      <w:rFonts w:asciiTheme="majorHAnsi" w:eastAsiaTheme="majorEastAsia" w:hAnsiTheme="majorHAnsi" w:cstheme="majorBidi"/>
      <w:caps/>
      <w:color w:val="864A04" w:themeColor="accent1" w:themeShade="80"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7B92"/>
    <w:rPr>
      <w:rFonts w:asciiTheme="majorHAnsi" w:eastAsiaTheme="majorEastAsia" w:hAnsiTheme="majorHAnsi" w:cstheme="majorBidi"/>
      <w:caps/>
      <w:color w:val="864A04" w:themeColor="accent1" w:themeShade="80"/>
      <w:sz w:val="36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C33FB"/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7B92"/>
    <w:rPr>
      <w:rFonts w:eastAsiaTheme="minorEastAsia" w:cstheme="majorBidi"/>
      <w:caps/>
      <w:sz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87B92"/>
    <w:pPr>
      <w:spacing w:after="0" w:line="240" w:lineRule="auto"/>
      <w:ind w:left="-3787"/>
    </w:pPr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7B92"/>
    <w:rPr>
      <w:rFonts w:asciiTheme="majorHAnsi" w:eastAsiaTheme="minorEastAsia" w:hAnsiTheme="majorHAnsi"/>
      <w:color w:val="864A04" w:themeColor="accent1" w:themeShade="80"/>
      <w:sz w:val="28"/>
      <w:lang w:eastAsia="ja-JP"/>
    </w:rPr>
  </w:style>
  <w:style w:type="table" w:styleId="TableGrid">
    <w:name w:val="Table Grid"/>
    <w:basedOn w:val="TableNormal"/>
    <w:uiPriority w:val="39"/>
    <w:rsid w:val="00D70063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rmal"/>
    <w:uiPriority w:val="10"/>
    <w:qFormat/>
    <w:rsid w:val="00187B92"/>
    <w:pPr>
      <w:spacing w:after="120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D70063"/>
    <w:rPr>
      <w:b/>
      <w:bCs/>
    </w:rPr>
  </w:style>
  <w:style w:type="paragraph" w:styleId="Title">
    <w:name w:val="Title"/>
    <w:basedOn w:val="Normal"/>
    <w:link w:val="TitleChar"/>
    <w:uiPriority w:val="1"/>
    <w:qFormat/>
    <w:rsid w:val="00D70063"/>
    <w:pPr>
      <w:spacing w:before="60" w:after="0" w:line="240" w:lineRule="auto"/>
      <w:contextualSpacing/>
    </w:pPr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70063"/>
    <w:rPr>
      <w:rFonts w:asciiTheme="majorHAnsi" w:eastAsiaTheme="majorEastAsia" w:hAnsiTheme="majorHAnsi" w:cstheme="majorBidi"/>
      <w:caps/>
      <w:color w:val="864A04" w:themeColor="accent1" w:themeShade="80"/>
      <w:kern w:val="28"/>
      <w:sz w:val="32"/>
      <w:szCs w:val="56"/>
      <w:lang w:eastAsia="ja-JP"/>
    </w:rPr>
  </w:style>
  <w:style w:type="paragraph" w:customStyle="1" w:styleId="Photo">
    <w:name w:val="Photo"/>
    <w:basedOn w:val="Normal"/>
    <w:qFormat/>
    <w:rsid w:val="00187B92"/>
    <w:pPr>
      <w:pBdr>
        <w:top w:val="single" w:sz="18" w:space="2" w:color="864A04" w:themeColor="accent1" w:themeShade="80"/>
        <w:bottom w:val="single" w:sz="18" w:space="2" w:color="864A04" w:themeColor="accent1" w:themeShade="80"/>
      </w:pBdr>
      <w:spacing w:after="0" w:line="240" w:lineRule="auto"/>
      <w:jc w:val="center"/>
    </w:pPr>
    <w:rPr>
      <w:rFonts w:eastAsiaTheme="minorEastAsia"/>
      <w:lang w:eastAsia="ja-JP"/>
    </w:rPr>
  </w:style>
  <w:style w:type="paragraph" w:styleId="Subtitle">
    <w:name w:val="Subtitle"/>
    <w:basedOn w:val="Normal"/>
    <w:link w:val="SubtitleChar"/>
    <w:uiPriority w:val="2"/>
    <w:qFormat/>
    <w:rsid w:val="008C33FB"/>
    <w:pPr>
      <w:numPr>
        <w:ilvl w:val="1"/>
      </w:numPr>
      <w:spacing w:after="640" w:line="240" w:lineRule="auto"/>
      <w:contextualSpacing/>
    </w:pPr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C33FB"/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87B92"/>
    <w:pPr>
      <w:spacing w:after="0" w:line="240" w:lineRule="auto"/>
    </w:pPr>
    <w:rPr>
      <w:rFonts w:eastAsiaTheme="minorEastAsia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7B92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7B9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C254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25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6025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6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hsjrvolleyball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ahsjrvolleyball@gmail.com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e\AppData\Roaming\Microsoft\Templates\Resume%20(Professi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8343A7352D4EFCBB9518209465F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FEC95-6BD0-40BF-B926-624E1F84197C}"/>
      </w:docPartPr>
      <w:docPartBody>
        <w:p w:rsidR="003410C5" w:rsidRDefault="008160F2">
          <w:pPr>
            <w:pStyle w:val="5D8343A7352D4EFCBB9518209465F52B"/>
          </w:pPr>
          <w:r>
            <w:rPr>
              <w:rStyle w:val="PlaceholderText"/>
            </w:rPr>
            <w:t>Your Name</w:t>
          </w:r>
        </w:p>
      </w:docPartBody>
    </w:docPart>
    <w:docPart>
      <w:docPartPr>
        <w:name w:val="D55FCD3BF4604159ABEE52CD64F35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8D816-617C-4300-909E-DAD0789E7945}"/>
      </w:docPartPr>
      <w:docPartBody>
        <w:p w:rsidR="003410C5" w:rsidRDefault="008160F2">
          <w:pPr>
            <w:pStyle w:val="D55FCD3BF4604159ABEE52CD64F35436"/>
          </w:pPr>
          <w:r>
            <w:t>Position Title</w:t>
          </w:r>
        </w:p>
      </w:docPartBody>
    </w:docPart>
    <w:docPart>
      <w:docPartPr>
        <w:name w:val="21A8E494697C433E9554D28ED7BB8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C9C50-6BFB-4119-806B-77B82290087E}"/>
      </w:docPartPr>
      <w:docPartBody>
        <w:p w:rsidR="003410C5" w:rsidRDefault="008160F2">
          <w:pPr>
            <w:pStyle w:val="21A8E494697C433E9554D28ED7BB84AE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0F2"/>
    <w:rsid w:val="003410C5"/>
    <w:rsid w:val="008160F2"/>
    <w:rsid w:val="008F739C"/>
    <w:rsid w:val="0099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4A60D08FBD4D508BFEA9DFEC908CFA">
    <w:name w:val="214A60D08FBD4D508BFEA9DFEC908CFA"/>
  </w:style>
  <w:style w:type="paragraph" w:customStyle="1" w:styleId="3284A0B6D65946D49A3FFE4C2C460BB5">
    <w:name w:val="3284A0B6D65946D49A3FFE4C2C460BB5"/>
  </w:style>
  <w:style w:type="paragraph" w:customStyle="1" w:styleId="678D5E446C6E46449CF9437D1A592269">
    <w:name w:val="678D5E446C6E46449CF9437D1A592269"/>
  </w:style>
  <w:style w:type="paragraph" w:customStyle="1" w:styleId="442A9DF2E0564D0195255DC5E78768B6">
    <w:name w:val="442A9DF2E0564D0195255DC5E78768B6"/>
  </w:style>
  <w:style w:type="paragraph" w:customStyle="1" w:styleId="496F27AF7A9F48B39F956773670260E2">
    <w:name w:val="496F27AF7A9F48B39F956773670260E2"/>
  </w:style>
  <w:style w:type="paragraph" w:customStyle="1" w:styleId="7CA40DD798D34000A66232BAE036E11E">
    <w:name w:val="7CA40DD798D34000A66232BAE036E11E"/>
  </w:style>
  <w:style w:type="paragraph" w:customStyle="1" w:styleId="2E13D497E0324017969F139B0A524D3A">
    <w:name w:val="2E13D497E0324017969F139B0A524D3A"/>
  </w:style>
  <w:style w:type="paragraph" w:customStyle="1" w:styleId="8611A9F22D8440E99EA1A09683B1A38B">
    <w:name w:val="8611A9F22D8440E99EA1A09683B1A38B"/>
  </w:style>
  <w:style w:type="paragraph" w:customStyle="1" w:styleId="B0BA3801D6E246AEA8FFBEAA0842E813">
    <w:name w:val="B0BA3801D6E246AEA8FFBEAA0842E813"/>
  </w:style>
  <w:style w:type="paragraph" w:customStyle="1" w:styleId="7CAE91D2A64840B38A5D0ADFB1D5B45B">
    <w:name w:val="7CAE91D2A64840B38A5D0ADFB1D5B45B"/>
  </w:style>
  <w:style w:type="paragraph" w:customStyle="1" w:styleId="3105E4D3CE0A4920A0DDCB0DE4B21E2B">
    <w:name w:val="3105E4D3CE0A4920A0DDCB0DE4B21E2B"/>
  </w:style>
  <w:style w:type="paragraph" w:customStyle="1" w:styleId="AD2C9BABF174417182613D22D9E3FE3D">
    <w:name w:val="AD2C9BABF174417182613D22D9E3FE3D"/>
  </w:style>
  <w:style w:type="paragraph" w:customStyle="1" w:styleId="E57A73B26F024B7C8B8250CDFAF63D45">
    <w:name w:val="E57A73B26F024B7C8B8250CDFAF63D45"/>
  </w:style>
  <w:style w:type="paragraph" w:customStyle="1" w:styleId="ABB2FC1F1C35420EAB6B7909AE0086CE">
    <w:name w:val="ABB2FC1F1C35420EAB6B7909AE0086CE"/>
  </w:style>
  <w:style w:type="paragraph" w:customStyle="1" w:styleId="335F6B0B234D4F42AA4526EFE2733F67">
    <w:name w:val="335F6B0B234D4F42AA4526EFE2733F67"/>
  </w:style>
  <w:style w:type="paragraph" w:customStyle="1" w:styleId="B4487180B6974934BAAB453E2BF5185D">
    <w:name w:val="B4487180B6974934BAAB453E2BF5185D"/>
  </w:style>
  <w:style w:type="paragraph" w:customStyle="1" w:styleId="A10FFC8DD0E248BCAC386245D37B5020">
    <w:name w:val="A10FFC8DD0E248BCAC386245D37B502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D8343A7352D4EFCBB9518209465F52B">
    <w:name w:val="5D8343A7352D4EFCBB9518209465F52B"/>
  </w:style>
  <w:style w:type="paragraph" w:customStyle="1" w:styleId="D55FCD3BF4604159ABEE52CD64F35436">
    <w:name w:val="D55FCD3BF4604159ABEE52CD64F35436"/>
  </w:style>
  <w:style w:type="paragraph" w:customStyle="1" w:styleId="5FAF9FFF14ED4053B0BA06BD64DF4EEA">
    <w:name w:val="5FAF9FFF14ED4053B0BA06BD64DF4EEA"/>
  </w:style>
  <w:style w:type="paragraph" w:customStyle="1" w:styleId="D43B37E03DAB40E39F3219F5E1C89E68">
    <w:name w:val="D43B37E03DAB40E39F3219F5E1C89E68"/>
  </w:style>
  <w:style w:type="paragraph" w:customStyle="1" w:styleId="FD1EA75B71254EBEB5B46C19C6AEFE4B">
    <w:name w:val="FD1EA75B71254EBEB5B46C19C6AEFE4B"/>
  </w:style>
  <w:style w:type="paragraph" w:customStyle="1" w:styleId="F9F040D584474C7C970D3A5534641498">
    <w:name w:val="F9F040D584474C7C970D3A5534641498"/>
  </w:style>
  <w:style w:type="paragraph" w:customStyle="1" w:styleId="D3BEF83703774B43B51DD7CD38880B97">
    <w:name w:val="D3BEF83703774B43B51DD7CD38880B97"/>
  </w:style>
  <w:style w:type="paragraph" w:customStyle="1" w:styleId="2197E64C1A554208B5E35733DDAB7382">
    <w:name w:val="2197E64C1A554208B5E35733DDAB7382"/>
  </w:style>
  <w:style w:type="paragraph" w:customStyle="1" w:styleId="44F509311D444AF5BF731F1ACD732F12">
    <w:name w:val="44F509311D444AF5BF731F1ACD732F12"/>
  </w:style>
  <w:style w:type="paragraph" w:customStyle="1" w:styleId="BD854D03A89A412EB6E1238767D554E0">
    <w:name w:val="BD854D03A89A412EB6E1238767D554E0"/>
  </w:style>
  <w:style w:type="paragraph" w:customStyle="1" w:styleId="21A8E494697C433E9554D28ED7BB84AE">
    <w:name w:val="21A8E494697C433E9554D28ED7BB84AE"/>
  </w:style>
  <w:style w:type="paragraph" w:customStyle="1" w:styleId="F0F201AEB8D44A0CA18E1AF53D4AB648">
    <w:name w:val="F0F201AEB8D44A0CA18E1AF53D4AB6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Custom 82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F7931E"/>
      </a:accent1>
      <a:accent2>
        <a:srgbClr val="F06648"/>
      </a:accent2>
      <a:accent3>
        <a:srgbClr val="B27DC9"/>
      </a:accent3>
      <a:accent4>
        <a:srgbClr val="81A0E6"/>
      </a:accent4>
      <a:accent5>
        <a:srgbClr val="60C7C3"/>
      </a:accent5>
      <a:accent6>
        <a:srgbClr val="7ACC7B"/>
      </a:accent6>
      <a:hlink>
        <a:srgbClr val="0563C1"/>
      </a:hlink>
      <a:folHlink>
        <a:srgbClr val="954F72"/>
      </a:folHlink>
    </a:clrScheme>
    <a:fontScheme name="Custom 97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Junior raider program 
Head Coach – Silver team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(Professional)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Holly</dc:creator>
  <cp:lastModifiedBy>Matt Ely</cp:lastModifiedBy>
  <cp:revision>2</cp:revision>
  <dcterms:created xsi:type="dcterms:W3CDTF">2018-08-02T15:33:00Z</dcterms:created>
  <dcterms:modified xsi:type="dcterms:W3CDTF">2018-08-02T15:33:00Z</dcterms:modified>
</cp:coreProperties>
</file>